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6FE" w:rsidRDefault="00C329C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41" type="#_x0000_t202" style="position:absolute;left:0;text-align:left;margin-left:541.75pt;margin-top:16.35pt;width:210.55pt;height:212.25pt;z-index:251666944;mso-width-relative:margin;mso-height-relative:margin" filled="f" stroked="f">
            <v:textbox>
              <w:txbxContent>
                <w:p w:rsidR="0041693E" w:rsidRPr="00C36F46" w:rsidRDefault="0041693E" w:rsidP="0041693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"/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C36F46">
                    <w:rPr>
                      <w:rStyle w:val="c1"/>
                      <w:b/>
                      <w:color w:val="000000"/>
                      <w:sz w:val="28"/>
                      <w:szCs w:val="28"/>
                      <w:u w:val="single"/>
                    </w:rPr>
                    <w:t>МЫ ЛЮБИМ НАШУ ЗЕМЛЮ, ПОЭТОМУ МЫ ПРИЗЫВАЕМ:</w:t>
                  </w:r>
                </w:p>
                <w:p w:rsidR="0041693E" w:rsidRPr="00C36F46" w:rsidRDefault="0041693E" w:rsidP="0041693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"/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C36F46">
                    <w:rPr>
                      <w:rStyle w:val="c1"/>
                      <w:b/>
                      <w:color w:val="000000"/>
                      <w:sz w:val="28"/>
                      <w:szCs w:val="28"/>
                      <w:u w:val="single"/>
                    </w:rPr>
                    <w:t>СПАСАЯ РОДНУЮ ПРИРОДУ</w:t>
                  </w:r>
                </w:p>
                <w:p w:rsidR="0041693E" w:rsidRPr="00C36F46" w:rsidRDefault="0041693E" w:rsidP="0041693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C36F46">
                    <w:rPr>
                      <w:rStyle w:val="c1"/>
                      <w:b/>
                      <w:color w:val="000000"/>
                      <w:sz w:val="28"/>
                      <w:szCs w:val="28"/>
                      <w:u w:val="single"/>
                    </w:rPr>
                    <w:t>ТЫ ДУШУ СВОЮ СПАСАЕШЬ.</w:t>
                  </w:r>
                </w:p>
                <w:p w:rsidR="0041693E" w:rsidRPr="00C36F46" w:rsidRDefault="0041693E" w:rsidP="0041693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C36F46">
                    <w:rPr>
                      <w:rStyle w:val="c1"/>
                      <w:b/>
                      <w:color w:val="000000"/>
                      <w:sz w:val="28"/>
                      <w:szCs w:val="28"/>
                      <w:u w:val="single"/>
                    </w:rPr>
                    <w:t>В СЕРДЦАХ БЛАГОРОДНЫХ ПОТОМКОВ</w:t>
                  </w:r>
                </w:p>
                <w:p w:rsidR="0041693E" w:rsidRPr="00C36F46" w:rsidRDefault="0041693E" w:rsidP="0041693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"/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C36F46">
                    <w:rPr>
                      <w:rStyle w:val="c1"/>
                      <w:b/>
                      <w:color w:val="000000"/>
                      <w:sz w:val="28"/>
                      <w:szCs w:val="28"/>
                      <w:u w:val="single"/>
                    </w:rPr>
                    <w:t>БЕССМЕРТИЕ ОБРЕТАЕШЬ.</w:t>
                  </w:r>
                </w:p>
                <w:p w:rsidR="0041693E" w:rsidRDefault="0041693E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73" o:spid="_x0000_s1529" type="#_x0000_t202" style="position:absolute;left:0;text-align:left;margin-left:348.95pt;margin-top:513.95pt;width:18.5pt;height:27.75pt;z-index:25165056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" filled="f" stroked="f">
            <v:textbox style="mso-next-textbox:#Text Box 473;mso-fit-shape-to-text:t">
              <w:txbxContent>
                <w:p w:rsidR="00A537EB" w:rsidRDefault="00A537EB"/>
              </w:txbxContent>
            </v:textbox>
            <w10:wrap anchorx="page" anchory="page"/>
          </v:shape>
        </w:pict>
      </w:r>
      <w:r>
        <w:rPr>
          <w:noProof/>
        </w:rPr>
        <w:pict>
          <v:rect id="Rectangle 12" o:spid="_x0000_s1523" style="position:absolute;left:0;text-align:left;margin-left:341.95pt;margin-top:517.15pt;width:108pt;height:54pt;z-index:251651584;visibility:hidden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8026FE" w:rsidRPr="008026FE" w:rsidRDefault="00C329C1" w:rsidP="00243FC6">
      <w:pPr>
        <w:ind w:left="142"/>
      </w:pPr>
      <w:r>
        <w:rPr>
          <w:noProof/>
        </w:rPr>
        <w:pict>
          <v:shape id="_x0000_s1543" type="#_x0000_t202" style="position:absolute;left:0;text-align:left;margin-left:270.25pt;margin-top:.4pt;width:221.7pt;height:507.75pt;z-index:251668992;mso-width-relative:margin;mso-height-relative:margin" filled="f" stroked="f">
            <v:textbox>
              <w:txbxContent>
                <w:p w:rsidR="00EB2986" w:rsidRPr="00EB2986" w:rsidRDefault="00C329C1" w:rsidP="008D652C">
                  <w:pPr>
                    <w:tabs>
                      <w:tab w:val="left" w:pos="2270"/>
                    </w:tabs>
                    <w:spacing w:after="0" w:line="240" w:lineRule="auto"/>
                    <w:jc w:val="center"/>
                    <w:rPr>
                      <w:rFonts w:ascii="Times New Roman CYR" w:hAnsi="Times New Roman CYR" w:cs="Times New Roman CYR"/>
                      <w:b/>
                      <w:sz w:val="96"/>
                      <w:szCs w:val="96"/>
                      <w:u w:val="single"/>
                      <w:lang w:val="ru-RU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96"/>
                      <w:szCs w:val="96"/>
                      <w:lang w:val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in;height:17.2pt">
                        <v:imagedata r:id="rId5" o:title=""/>
                      </v:shape>
                    </w:pict>
                  </w:r>
                  <w:r w:rsidR="00EB2986" w:rsidRPr="00EB2986">
                    <w:rPr>
                      <w:rFonts w:ascii="Times New Roman CYR" w:hAnsi="Times New Roman CYR" w:cs="Times New Roman CYR"/>
                      <w:b/>
                      <w:sz w:val="96"/>
                      <w:szCs w:val="96"/>
                      <w:u w:val="single"/>
                      <w:lang w:val="ru-RU"/>
                    </w:rPr>
                    <w:t>Помни</w:t>
                  </w:r>
                </w:p>
                <w:p w:rsidR="00EB2986" w:rsidRDefault="00EB2986" w:rsidP="00EB2986">
                  <w:pPr>
                    <w:spacing w:line="240" w:lineRule="auto"/>
                    <w:ind w:left="360"/>
                    <w:jc w:val="center"/>
                    <w:rPr>
                      <w:rFonts w:ascii="Times New Roman CYR" w:hAnsi="Times New Roman CYR" w:cs="Times New Roman CYR"/>
                      <w:b/>
                      <w:sz w:val="40"/>
                      <w:szCs w:val="40"/>
                      <w:lang w:val="ru-RU"/>
                    </w:rPr>
                  </w:pPr>
                  <w:r w:rsidRPr="00EB2986">
                    <w:rPr>
                      <w:rFonts w:ascii="Times New Roman CYR" w:hAnsi="Times New Roman CYR" w:cs="Times New Roman CYR"/>
                      <w:b/>
                      <w:sz w:val="40"/>
                      <w:szCs w:val="40"/>
                      <w:lang w:val="ru-RU"/>
                    </w:rPr>
                    <w:t>Воздух, вода, почва, зеленые растения, солнце – основа существования человека на планете Земля.</w:t>
                  </w:r>
                </w:p>
                <w:p w:rsidR="00EB2986" w:rsidRDefault="00C329C1" w:rsidP="008D652C">
                  <w:pPr>
                    <w:spacing w:line="240" w:lineRule="auto"/>
                    <w:ind w:left="-142"/>
                    <w:jc w:val="left"/>
                    <w:rPr>
                      <w:rFonts w:ascii="Times New Roman CYR" w:hAnsi="Times New Roman CYR" w:cs="Times New Roman CYR"/>
                      <w:b/>
                      <w:sz w:val="40"/>
                      <w:szCs w:val="40"/>
                      <w:lang w:val="ru-RU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"http://www.stihi.ru/pics/2015/05/18/9567.jpg"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28" type="#_x0000_t75" alt="" style="width:221.35pt;height:165.5pt">
                        <v:imagedata r:id="rId6" r:href="rId7"/>
                      </v:shape>
                    </w:pict>
                  </w:r>
                  <w:r>
                    <w:fldChar w:fldCharType="end"/>
                  </w:r>
                </w:p>
                <w:p w:rsidR="00EB2986" w:rsidRPr="00EB2986" w:rsidRDefault="00EB2986" w:rsidP="00EB2986">
                  <w:pPr>
                    <w:spacing w:line="240" w:lineRule="auto"/>
                    <w:jc w:val="center"/>
                    <w:rPr>
                      <w:rFonts w:ascii="Times New Roman CYR" w:hAnsi="Times New Roman CYR" w:cs="Times New Roman CYR"/>
                      <w:b/>
                      <w:sz w:val="40"/>
                      <w:szCs w:val="40"/>
                      <w:lang w:val="ru-RU"/>
                    </w:rPr>
                  </w:pPr>
                  <w:r w:rsidRPr="00EB2986">
                    <w:rPr>
                      <w:rFonts w:ascii="Times New Roman CYR" w:hAnsi="Times New Roman CYR" w:cs="Times New Roman CYR"/>
                      <w:b/>
                      <w:sz w:val="40"/>
                      <w:szCs w:val="40"/>
                      <w:lang w:val="ru-RU"/>
                    </w:rPr>
                    <w:t>Берегите природу: благополучие природы – твое благополучие!</w:t>
                  </w:r>
                  <w:r w:rsidR="008D652C" w:rsidRPr="008D652C">
                    <w:rPr>
                      <w:rFonts w:ascii="Times New Roman CYR" w:hAnsi="Times New Roman CYR" w:cs="Times New Roman CYR"/>
                      <w:b/>
                      <w:sz w:val="96"/>
                      <w:szCs w:val="96"/>
                      <w:lang w:val="ru-RU"/>
                    </w:rPr>
                    <w:t xml:space="preserve"> </w:t>
                  </w:r>
                  <w:r w:rsidR="00C329C1">
                    <w:rPr>
                      <w:rFonts w:ascii="Times New Roman CYR" w:hAnsi="Times New Roman CYR" w:cs="Times New Roman CYR"/>
                      <w:b/>
                      <w:sz w:val="96"/>
                      <w:szCs w:val="96"/>
                      <w:lang w:val="ru-RU"/>
                    </w:rPr>
                    <w:pict>
                      <v:shape id="_x0000_i1030" type="#_x0000_t75" style="width:3in;height:20.4pt">
                        <v:imagedata r:id="rId5" o:title=""/>
                      </v:shape>
                    </w:pict>
                  </w:r>
                </w:p>
                <w:p w:rsidR="00EB2986" w:rsidRPr="00EB2986" w:rsidRDefault="00EB2986" w:rsidP="00EB2986">
                  <w:pPr>
                    <w:jc w:val="center"/>
                    <w:rPr>
                      <w:b/>
                      <w:sz w:val="40"/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"http://bigslide.ru/images/8/7758/960/img11.jpg"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alt="" style="width:213.85pt;height:202.05pt">
            <v:imagedata r:id="rId8" r:href="rId9"/>
          </v:shape>
        </w:pict>
      </w:r>
      <w:r>
        <w:fldChar w:fldCharType="end"/>
      </w:r>
    </w:p>
    <w:p w:rsidR="008026FE" w:rsidRPr="008026FE" w:rsidRDefault="00C329C1" w:rsidP="008026FE">
      <w:r>
        <w:rPr>
          <w:noProof/>
        </w:rPr>
        <w:pict>
          <v:shape id="Text Box 252" o:spid="_x0000_s1517" type="#_x0000_t202" style="position:absolute;left:0;text-align:left;margin-left:575.6pt;margin-top:254.3pt;width:223.85pt;height:303.45pt;z-index:25165363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" filled="f" stroked="f" strokeweight="0" insetpen="t">
            <o:lock v:ext="edit" shapetype="t"/>
            <v:textbox style="mso-next-textbox:#Text Box 252;mso-fit-shape-to-text:t" inset="2.85pt,2.85pt,2.85pt,2.85pt">
              <w:txbxContent>
                <w:p w:rsidR="00F50D0E" w:rsidRDefault="00C329C1" w:rsidP="00F50D0E">
                  <w:pPr>
                    <w:jc w:val="center"/>
                    <w:rPr>
                      <w:b/>
                      <w:sz w:val="28"/>
                      <w:szCs w:val="28"/>
                      <w:lang w:val="ru-RU" w:eastAsia="ru-RU"/>
                    </w:rPr>
                  </w:pPr>
                  <w:r>
                    <w:pict>
                      <v:shape id="_x0000_i1033" type="#_x0000_t75" style="width:168.7pt;height:270.8pt">
                        <v:imagedata r:id="rId10" o:title="80e1259c6d239d4d01c09f6a3b06918a"/>
                      </v:shape>
                    </w:pict>
                  </w:r>
                  <w:r>
                    <w:rPr>
                      <w:rFonts w:ascii="Times New Roman CYR" w:hAnsi="Times New Roman CYR" w:cs="Times New Roman CYR"/>
                      <w:b/>
                      <w:sz w:val="96"/>
                      <w:szCs w:val="96"/>
                      <w:lang w:val="ru-RU"/>
                    </w:rPr>
                    <w:pict>
                      <v:shape id="_x0000_i1035" type="#_x0000_t75" style="width:3in;height:12.9pt">
                        <v:imagedata r:id="rId5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Group 260" o:spid="_x0000_s1518" style="position:absolute;left:0;text-align:left;margin-left:48.9pt;margin-top:255.4pt;width:210.05pt;height:14.4pt;z-index:251655680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">
            <v:rect id="Rectangle 261" o:spid="_x0000_s1519" style="position:absolute;left:184343;top:201168;width:7101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nt74A&#10;AADbAAAADwAAAGRycy9kb3ducmV2LnhtbERPTYvCMBC9C/6HMII3TRVRqUZRQVnck1XE49CMabGZ&#10;lCZq99+bg7DHx/terltbiRc1vnSsYDRMQBDnTpdsFFzO+8EchA/IGivHpOCPPKxX3c4SU+3efKJX&#10;FoyIIexTVFCEUKdS+rwgi37oauLI3V1jMUTYGKkbfMdwW8lxkkylxZJjQ4E17QrKH9nTKnDV8bCd&#10;taPMHK83P8Gpeea/Rql+r90sQARqw7/46/7RCsZxbPwSf4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H57e+AAAA2wAAAA8AAAAAAAAAAAAAAAAAmAIAAGRycy9kb3ducmV2&#10;LnhtbFBLBQYAAAAABAAEAPUAAACDAw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520" style="position:absolute;left:191444;top:201168;width:7102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nUMYA&#10;AADbAAAADwAAAGRycy9kb3ducmV2LnhtbESPW2vCQBSE3wX/w3IKfSm6qRQv0VWK0iqCiDfw8Zg9&#10;TYLZszG7avrvu0LBx2FmvmFGk9oU4kaVyy0reG9HIIgTq3NOFex3X60+COeRNRaWScEvOZiMm40R&#10;xtreeUO3rU9FgLCLUUHmfRlL6ZKMDLq2LYmD92Mrgz7IKpW6wnuAm0J2oqgrDeYcFjIsaZpRct5e&#10;jYLke1We5uvpvLe/zIrLYXZcvpkPpV5f6s8hCE+1f4b/2wutoDOAx5fwA+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gnUMYAAADbAAAADwAAAAAAAAAAAAAAAACYAgAAZHJz&#10;L2Rvd25yZXYueG1sUEsFBgAAAAAEAAQA9QAAAIsDAAAAAA==&#10;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521" style="position:absolute;left:198546;top:201168;width:7102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q+sUA&#10;AADbAAAADwAAAGRycy9kb3ducmV2LnhtbESPwWoCQQyG7wXfYYjQW521WilbR7GiUCsitaXndCed&#10;XdzJLDujrm9vDoUew5//y5fpvPO1OlMbq8AGhoMMFHERbMXOwNfn+uEZVEzIFuvAZOBKEeaz3t0U&#10;cxsu/EHnQ3JKIBxzNFCm1ORax6Ikj3EQGmLJfkPrMcnYOm1bvAjc1/oxyybaY8VyocSGliUVx8PJ&#10;i8Z4u/ou3HrnXveL4WlDx/enn5Ux9/1u8QIqUZf+l//ab9bASOzlFwG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ar6xQAAANsAAAAPAAAAAAAAAAAAAAAAAJgCAABkcnMv&#10;ZG93bnJldi54bWxQSwUGAAAAAAQABAD1AAAAigMAAAAA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</w:p>
    <w:p w:rsidR="003F6963" w:rsidRDefault="00C329C1" w:rsidP="008026FE">
      <w:pPr>
        <w:rPr>
          <w:lang w:val="ru-RU"/>
        </w:rPr>
      </w:pPr>
      <w:r>
        <w:rPr>
          <w:noProof/>
        </w:rPr>
        <w:pict>
          <v:shape id="Text Box 253" o:spid="_x0000_s1522" type="#_x0000_t202" style="position:absolute;left:0;text-align:left;margin-left:48.25pt;margin-top:283.85pt;width:210.7pt;height:273.9pt;z-index:25165875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" filled="f" stroked="f" strokeweight="0" insetpen="t">
            <o:lock v:ext="edit" shapetype="t"/>
            <v:textbox style="mso-next-textbox:#Text Box 253" inset="2.85pt,2.85pt,2.85pt,2.85pt">
              <w:txbxContent>
                <w:p w:rsidR="00CC1D5F" w:rsidRPr="00CC1D5F" w:rsidRDefault="00CC1D5F" w:rsidP="00CC1D5F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CC1D5F">
                    <w:rPr>
                      <w:b/>
                      <w:sz w:val="36"/>
                      <w:szCs w:val="36"/>
                      <w:lang w:val="ru-RU"/>
                    </w:rPr>
                    <w:t>Нам жить в одной семье,</w:t>
                  </w:r>
                </w:p>
                <w:p w:rsidR="00CC1D5F" w:rsidRPr="00CC1D5F" w:rsidRDefault="00CC1D5F" w:rsidP="00CC1D5F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CC1D5F">
                    <w:rPr>
                      <w:b/>
                      <w:sz w:val="36"/>
                      <w:szCs w:val="36"/>
                      <w:lang w:val="ru-RU"/>
                    </w:rPr>
                    <w:t>Нам петь в одном кругу,</w:t>
                  </w:r>
                </w:p>
                <w:p w:rsidR="00CC1D5F" w:rsidRPr="00CC1D5F" w:rsidRDefault="00CC1D5F" w:rsidP="00CC1D5F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CC1D5F">
                    <w:rPr>
                      <w:b/>
                      <w:sz w:val="36"/>
                      <w:szCs w:val="36"/>
                      <w:lang w:val="ru-RU"/>
                    </w:rPr>
                    <w:t>Идти в одном строю,</w:t>
                  </w:r>
                </w:p>
                <w:p w:rsidR="00CC1D5F" w:rsidRPr="00CC1D5F" w:rsidRDefault="00CC1D5F" w:rsidP="00CC1D5F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CC1D5F">
                    <w:rPr>
                      <w:b/>
                      <w:sz w:val="36"/>
                      <w:szCs w:val="36"/>
                      <w:lang w:val="ru-RU"/>
                    </w:rPr>
                    <w:t>Летать в одном полёте…</w:t>
                  </w:r>
                </w:p>
                <w:p w:rsidR="00CC1D5F" w:rsidRPr="00CC1D5F" w:rsidRDefault="00CC1D5F" w:rsidP="00CC1D5F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CC1D5F">
                    <w:rPr>
                      <w:b/>
                      <w:sz w:val="36"/>
                      <w:szCs w:val="36"/>
                      <w:lang w:val="ru-RU"/>
                    </w:rPr>
                    <w:t xml:space="preserve">Давайте сохраним </w:t>
                  </w:r>
                </w:p>
                <w:p w:rsidR="00CC1D5F" w:rsidRPr="00CC1D5F" w:rsidRDefault="00CC1D5F" w:rsidP="00CC1D5F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CC1D5F">
                    <w:rPr>
                      <w:b/>
                      <w:sz w:val="36"/>
                      <w:szCs w:val="36"/>
                      <w:lang w:val="ru-RU"/>
                    </w:rPr>
                    <w:t>Ромашку на лугу,</w:t>
                  </w:r>
                </w:p>
                <w:p w:rsidR="00CC1D5F" w:rsidRPr="00CC1D5F" w:rsidRDefault="00CC1D5F" w:rsidP="00CC1D5F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CC1D5F">
                    <w:rPr>
                      <w:b/>
                      <w:sz w:val="36"/>
                      <w:szCs w:val="36"/>
                      <w:lang w:val="ru-RU"/>
                    </w:rPr>
                    <w:t>Кувшинку на реке</w:t>
                  </w:r>
                </w:p>
                <w:p w:rsidR="00CC1D5F" w:rsidRDefault="00CC1D5F" w:rsidP="00CC1D5F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CC1D5F">
                    <w:rPr>
                      <w:b/>
                      <w:sz w:val="36"/>
                      <w:szCs w:val="36"/>
                      <w:lang w:val="ru-RU"/>
                    </w:rPr>
                    <w:t>И клюкву на болоте.</w:t>
                  </w:r>
                </w:p>
                <w:p w:rsidR="00CC1D5F" w:rsidRPr="00CC1D5F" w:rsidRDefault="00CC1D5F" w:rsidP="00CC1D5F">
                  <w:pPr>
                    <w:spacing w:after="0" w:line="240" w:lineRule="auto"/>
                    <w:jc w:val="right"/>
                    <w:rPr>
                      <w:b/>
                      <w:i/>
                      <w:sz w:val="36"/>
                      <w:szCs w:val="36"/>
                      <w:lang w:val="ru-RU"/>
                    </w:rPr>
                  </w:pPr>
                  <w:r w:rsidRPr="00CC1D5F">
                    <w:rPr>
                      <w:b/>
                      <w:sz w:val="36"/>
                      <w:szCs w:val="36"/>
                      <w:lang w:val="ru-RU"/>
                    </w:rPr>
                    <w:t xml:space="preserve">      </w:t>
                  </w:r>
                  <w:r w:rsidRPr="00CC1D5F">
                    <w:rPr>
                      <w:b/>
                      <w:i/>
                      <w:sz w:val="36"/>
                      <w:szCs w:val="36"/>
                      <w:lang w:val="ru-RU"/>
                    </w:rPr>
                    <w:t>Н. Старшинов</w:t>
                  </w:r>
                </w:p>
                <w:p w:rsidR="003F6963" w:rsidRDefault="003F6963" w:rsidP="008D652C">
                  <w:pPr>
                    <w:pStyle w:val="20"/>
                    <w:spacing w:after="0"/>
                    <w:ind w:left="-142"/>
                    <w:jc w:val="center"/>
                    <w:rPr>
                      <w:noProof/>
                      <w:lang w:val="ru-RU" w:eastAsia="ru-RU"/>
                    </w:rPr>
                  </w:pPr>
                </w:p>
                <w:p w:rsidR="00766D56" w:rsidRPr="00B561AF" w:rsidRDefault="00766D56" w:rsidP="00766D56">
                  <w:pPr>
                    <w:pStyle w:val="20"/>
                    <w:spacing w:after="0" w:line="240" w:lineRule="auto"/>
                    <w:ind w:left="-142"/>
                    <w:jc w:val="right"/>
                    <w:rPr>
                      <w:b/>
                      <w:noProof/>
                      <w:u w:val="single"/>
                      <w:lang w:val="ru-RU" w:eastAsia="ru-RU"/>
                    </w:rPr>
                  </w:pPr>
                  <w:r w:rsidRPr="00B561AF">
                    <w:rPr>
                      <w:b/>
                      <w:noProof/>
                      <w:u w:val="single"/>
                      <w:lang w:val="ru-RU" w:eastAsia="ru-RU"/>
                    </w:rPr>
                    <w:t xml:space="preserve">С наилучшими пожеланиями:  </w:t>
                  </w:r>
                  <w:r w:rsidR="00CC1D5F">
                    <w:rPr>
                      <w:b/>
                      <w:noProof/>
                      <w:u w:val="single"/>
                      <w:lang w:val="ru-RU" w:eastAsia="ru-RU"/>
                    </w:rPr>
                    <w:t xml:space="preserve">5б </w:t>
                  </w:r>
                  <w:r w:rsidRPr="00B561AF">
                    <w:rPr>
                      <w:b/>
                      <w:noProof/>
                      <w:u w:val="single"/>
                      <w:lang w:val="ru-RU" w:eastAsia="ru-RU"/>
                    </w:rPr>
                    <w:t>класс МАОУ Абатская СОШ №1</w:t>
                  </w:r>
                </w:p>
                <w:p w:rsidR="008D652C" w:rsidRDefault="00766D56" w:rsidP="00766D56">
                  <w:pPr>
                    <w:pStyle w:val="20"/>
                    <w:spacing w:after="0" w:line="240" w:lineRule="auto"/>
                    <w:ind w:left="-142"/>
                    <w:jc w:val="right"/>
                    <w:rPr>
                      <w:b/>
                      <w:noProof/>
                      <w:u w:val="single"/>
                      <w:lang w:val="ru-RU" w:eastAsia="ru-RU"/>
                    </w:rPr>
                  </w:pPr>
                  <w:r w:rsidRPr="00B561AF">
                    <w:rPr>
                      <w:b/>
                      <w:noProof/>
                      <w:u w:val="single"/>
                      <w:lang w:val="ru-RU" w:eastAsia="ru-RU"/>
                    </w:rPr>
                    <w:t>201</w:t>
                  </w:r>
                  <w:r w:rsidR="00CC1D5F">
                    <w:rPr>
                      <w:b/>
                      <w:noProof/>
                      <w:u w:val="single"/>
                      <w:lang w:val="ru-RU" w:eastAsia="ru-RU"/>
                    </w:rPr>
                    <w:t>7</w:t>
                  </w:r>
                  <w:r w:rsidR="008D652C">
                    <w:rPr>
                      <w:b/>
                      <w:noProof/>
                      <w:u w:val="single"/>
                      <w:lang w:val="ru-RU" w:eastAsia="ru-RU"/>
                    </w:rPr>
                    <w:t>го</w:t>
                  </w:r>
                  <w:r w:rsidR="008D652C" w:rsidRPr="00B561AF">
                    <w:rPr>
                      <w:b/>
                      <w:noProof/>
                      <w:u w:val="single"/>
                      <w:lang w:val="ru-RU" w:eastAsia="ru-RU"/>
                    </w:rPr>
                    <w:t>д</w:t>
                  </w:r>
                </w:p>
                <w:p w:rsidR="008D652C" w:rsidRDefault="008D652C" w:rsidP="00766D56">
                  <w:pPr>
                    <w:pStyle w:val="20"/>
                    <w:spacing w:after="0" w:line="240" w:lineRule="auto"/>
                    <w:ind w:left="-142"/>
                    <w:jc w:val="right"/>
                    <w:rPr>
                      <w:b/>
                      <w:noProof/>
                      <w:u w:val="single"/>
                      <w:lang w:val="ru-RU" w:eastAsia="ru-RU"/>
                    </w:rPr>
                  </w:pPr>
                  <w:r w:rsidRPr="008D652C">
                    <w:rPr>
                      <w:b/>
                      <w:noProof/>
                      <w:u w:val="single"/>
                      <w:lang w:val="ru-RU" w:eastAsia="ru-RU"/>
                    </w:rPr>
                    <w:t xml:space="preserve"> </w:t>
                  </w:r>
                </w:p>
                <w:p w:rsidR="00766D56" w:rsidRPr="00B561AF" w:rsidRDefault="00C329C1" w:rsidP="00766D56">
                  <w:pPr>
                    <w:pStyle w:val="20"/>
                    <w:spacing w:after="0" w:line="240" w:lineRule="auto"/>
                    <w:ind w:left="-142"/>
                    <w:jc w:val="right"/>
                    <w:rPr>
                      <w:b/>
                      <w:u w:val="single"/>
                      <w:lang w:val="ru-RU"/>
                    </w:rPr>
                  </w:pPr>
                  <w:r>
                    <w:rPr>
                      <w:b/>
                      <w:i w:val="0"/>
                      <w:noProof/>
                      <w:lang w:val="ru-RU" w:eastAsia="ru-RU"/>
                    </w:rPr>
                    <w:pict>
                      <v:shape id="_x0000_i1037" type="#_x0000_t75" style="width:205.25pt;height:13.95pt">
                        <v:imagedata r:id="rId11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8026FE" w:rsidRPr="008026FE" w:rsidRDefault="00C329C1" w:rsidP="008026FE">
      <w:r>
        <w:rPr>
          <w:noProof/>
        </w:rPr>
        <w:pict>
          <v:group id="Group 264" o:spid="_x0000_s1525" style="position:absolute;left:0;text-align:left;margin-left:575.6pt;margin-top:242.55pt;width:220.6pt;height:12.85pt;z-index:251656704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">
            <v:rect id="Rectangle 265" o:spid="_x0000_s1526" style="position:absolute;left:251460;top:201168;width:7132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1xsQA&#10;AADbAAAADwAAAGRycy9kb3ducmV2LnhtbESPT2vCQBTE7wW/w/IK3nSjLVpSV1GhIvFkLKXHR/Z1&#10;E5p9G7KbP377bqHQ4zAzv2E2u9HWoqfWV44VLOYJCOLC6YqNgvfb2+wFhA/IGmvHpOBOHnbbycMG&#10;U+0GvlKfByMihH2KCsoQmlRKX5Rk0c9dQxy9L9daDFG2RuoWhwi3tVwmyUparDgulNjQsaTiO++s&#10;Aldnp8N6XOQm+/j0z7gyXXExSk0fx/0riEBj+A//tc9awfIJ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dcbEAAAA2wAAAA8AAAAAAAAAAAAAAAAAmAIAAGRycy9k&#10;b3ducmV2LnhtbFBLBQYAAAAABAAEAPUAAACJAw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527" style="position:absolute;left:258592;top:201168;width:7132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IzsYA&#10;AADbAAAADwAAAGRycy9kb3ducmV2LnhtbESPQWvCQBSE7wX/w/IEL1I3FakSs5GiqKUgorXQ4zP7&#10;TILZtzG7avrvuwWhx2FmvmGSWWsqcaPGlZYVvAwiEMSZ1SXnCg6fy+cJCOeRNVaWScEPOZilnacE&#10;Y23vvKPb3uciQNjFqKDwvo6ldFlBBt3A1sTBO9nGoA+yyaVu8B7gppLDKHqVBksOCwXWNC8oO++v&#10;RkG22tTH9Xa+Hh8ui+rytfj+6JuRUr1u+zYF4an1/+FH+10rGI7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mIzsYAAADbAAAADwAAAAAAAAAAAAAAAACYAgAAZHJz&#10;L2Rvd25yZXYueG1sUEsFBgAAAAAEAAQA9QAAAIsDAAAAAA==&#10;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528" style="position:absolute;left:265724;top:201168;width:7132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fv8QA&#10;AADbAAAADwAAAGRycy9kb3ducmV2LnhtbESPX2sCMRDE3wv9DmELvmlOUSmnUWxR8A8iVfF5e9nm&#10;Di+b4xL1/PZGEPo4zM5vdsbTxpbiSrUvHCvodhIQxJnTBRsFx8Oi/QnCB2SNpWNScCcP08n72xhT&#10;7W78Q9d9MCJC2KeoIA+hSqX0WU4WfcdVxNH7c7XFEGVtpK7xFuG2lL0kGUqLBceGHCv6zik77y82&#10;vtHfzE+ZWWzN127WvazovB78zpVqfTSzEYhATfg/fqWXWkFvAM8tEQB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3n7/EAAAA2wAAAA8AAAAAAAAAAAAAAAAAmAIAAGRycy9k&#10;b3ducmV2LnhtbFBLBQYAAAAABAAEAPUAAACJAwAAAAA=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</w:p>
    <w:p w:rsidR="00570F2B" w:rsidRDefault="00C329C1" w:rsidP="0071305C">
      <w:r>
        <w:rPr>
          <w:noProof/>
        </w:rPr>
        <w:pict>
          <v:shape id="Text Box 251" o:spid="_x0000_s1511" type="#_x0000_t202" style="position:absolute;left:0;text-align:left;margin-left:576.7pt;margin-top:476.45pt;width:168.5pt;height:90.5pt;z-index:25165260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" filled="f" stroked="f" strokeweight="0" insetpen="t">
            <o:lock v:ext="edit" shapetype="t"/>
            <v:textbox style="mso-next-textbox:#Text Box 251" inset="2.85pt,2.85pt,2.85pt,2.85pt">
              <w:txbxContent>
                <w:p w:rsidR="00A537EB" w:rsidRPr="00FF0996" w:rsidRDefault="00A537EB" w:rsidP="00F9758D">
                  <w:pPr>
                    <w:pStyle w:val="21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570F2B" w:rsidRPr="00570F2B" w:rsidRDefault="00570F2B" w:rsidP="00570F2B"/>
    <w:p w:rsidR="00570F2B" w:rsidRPr="00570F2B" w:rsidRDefault="00570F2B" w:rsidP="00570F2B"/>
    <w:p w:rsidR="00570F2B" w:rsidRPr="00570F2B" w:rsidRDefault="00570F2B" w:rsidP="00570F2B"/>
    <w:p w:rsidR="00570F2B" w:rsidRPr="00570F2B" w:rsidRDefault="00570F2B" w:rsidP="00570F2B"/>
    <w:p w:rsidR="00570F2B" w:rsidRPr="00570F2B" w:rsidRDefault="00570F2B" w:rsidP="00570F2B"/>
    <w:p w:rsidR="00570F2B" w:rsidRPr="00570F2B" w:rsidRDefault="00570F2B" w:rsidP="00570F2B"/>
    <w:p w:rsidR="00570F2B" w:rsidRPr="00570F2B" w:rsidRDefault="00570F2B" w:rsidP="00570F2B"/>
    <w:p w:rsidR="00570F2B" w:rsidRPr="00570F2B" w:rsidRDefault="00570F2B" w:rsidP="00570F2B"/>
    <w:p w:rsidR="00570F2B" w:rsidRDefault="008D652C" w:rsidP="008D652C">
      <w:pPr>
        <w:tabs>
          <w:tab w:val="left" w:pos="4306"/>
        </w:tabs>
        <w:rPr>
          <w:lang w:val="ru-RU"/>
        </w:rPr>
      </w:pPr>
      <w:r>
        <w:tab/>
      </w:r>
    </w:p>
    <w:p w:rsidR="008D652C" w:rsidRDefault="008D652C" w:rsidP="008D652C">
      <w:pPr>
        <w:tabs>
          <w:tab w:val="left" w:pos="4306"/>
        </w:tabs>
        <w:rPr>
          <w:lang w:val="ru-RU"/>
        </w:rPr>
      </w:pPr>
    </w:p>
    <w:p w:rsidR="008D652C" w:rsidRPr="008D652C" w:rsidRDefault="008D652C" w:rsidP="008D652C">
      <w:pPr>
        <w:tabs>
          <w:tab w:val="left" w:pos="4306"/>
        </w:tabs>
        <w:rPr>
          <w:lang w:val="ru-RU"/>
        </w:rPr>
      </w:pPr>
    </w:p>
    <w:p w:rsidR="00570F2B" w:rsidRPr="00570F2B" w:rsidRDefault="00EB2312" w:rsidP="00570F2B">
      <w:r>
        <w:rPr>
          <w:noProof/>
        </w:rPr>
        <w:pict>
          <v:shape id="Text Box 355" o:spid="_x0000_s1505" type="#_x0000_t202" style="position:absolute;left:0;text-align:left;margin-left:40.3pt;margin-top:50.7pt;width:245.6pt;height:515.45pt;z-index:25165772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" filled="f" stroked="f" strokeweight="0" insetpen="t">
            <o:lock v:ext="edit" shapetype="t"/>
            <v:textbox style="mso-next-textbox:#Text Box 355" inset="2.85pt,2.85pt,2.85pt,2.85pt">
              <w:txbxContent>
                <w:p w:rsidR="0071305C" w:rsidRPr="0071305C" w:rsidRDefault="00727001" w:rsidP="0071305C">
                  <w:pPr>
                    <w:spacing w:after="0" w:line="240" w:lineRule="auto"/>
                    <w:ind w:right="-88"/>
                    <w:jc w:val="center"/>
                    <w:rPr>
                      <w:rFonts w:ascii="Bookman Old Style" w:hAnsi="Bookman Old Style"/>
                      <w:b/>
                      <w:i/>
                      <w:sz w:val="40"/>
                      <w:szCs w:val="40"/>
                      <w:u w:val="single"/>
                      <w:lang w:val="ru-RU" w:eastAsia="ru-RU"/>
                    </w:rPr>
                  </w:pPr>
                  <w:r w:rsidRPr="00727001">
                    <w:rPr>
                      <w:rFonts w:ascii="Bookman Old Style" w:hAnsi="Bookman Old Style"/>
                      <w:b/>
                      <w:bCs/>
                      <w:i/>
                      <w:sz w:val="40"/>
                      <w:szCs w:val="40"/>
                      <w:u w:val="single"/>
                      <w:lang w:val="ru-RU" w:eastAsia="ru-RU"/>
                    </w:rPr>
                    <w:t>Правила поведения на природе</w:t>
                  </w:r>
                  <w:r w:rsidR="0071305C" w:rsidRPr="008D652C">
                    <w:rPr>
                      <w:rFonts w:ascii="Bookman Old Style" w:hAnsi="Bookman Old Style"/>
                      <w:b/>
                      <w:i/>
                      <w:sz w:val="40"/>
                      <w:szCs w:val="40"/>
                      <w:u w:val="single"/>
                      <w:lang w:val="ru-RU" w:eastAsia="ru-RU"/>
                    </w:rPr>
                    <w:t>:</w:t>
                  </w:r>
                </w:p>
                <w:tbl>
                  <w:tblPr>
                    <w:tblW w:w="4410" w:type="dxa"/>
                    <w:jc w:val="center"/>
                    <w:tblBorders>
                      <w:top w:val="outset" w:sz="12" w:space="0" w:color="auto"/>
                      <w:left w:val="outset" w:sz="12" w:space="0" w:color="auto"/>
                      <w:bottom w:val="outset" w:sz="12" w:space="0" w:color="auto"/>
                      <w:right w:val="outset" w:sz="12" w:space="0" w:color="auto"/>
                    </w:tblBorders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8"/>
                    <w:gridCol w:w="3402"/>
                  </w:tblGrid>
                  <w:tr w:rsidR="00727001" w:rsidRPr="00727001" w:rsidTr="00EB2312">
                    <w:trPr>
                      <w:trHeight w:val="450"/>
                      <w:jc w:val="center"/>
                    </w:trPr>
                    <w:tc>
                      <w:tcPr>
                        <w:tcW w:w="10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spacing w:after="138" w:line="240" w:lineRule="auto"/>
                          <w:jc w:val="center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41693E"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Время года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spacing w:after="138" w:line="240" w:lineRule="auto"/>
                          <w:jc w:val="center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41693E"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Нельзя</w:t>
                        </w:r>
                      </w:p>
                    </w:tc>
                  </w:tr>
                  <w:tr w:rsidR="00727001" w:rsidRPr="00727001" w:rsidTr="00EB2312">
                    <w:trPr>
                      <w:trHeight w:val="969"/>
                      <w:jc w:val="center"/>
                    </w:trPr>
                    <w:tc>
                      <w:tcPr>
                        <w:tcW w:w="10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Весна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92"/>
                          </w:tabs>
                          <w:spacing w:after="0" w:line="240" w:lineRule="auto"/>
                          <w:ind w:left="58" w:firstLine="0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рвать первоцветы;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92"/>
                          </w:tabs>
                          <w:spacing w:after="0" w:line="240" w:lineRule="auto"/>
                          <w:ind w:left="58" w:firstLine="0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разорять птичьи гнезда;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92"/>
                          </w:tabs>
                          <w:spacing w:after="0" w:line="240" w:lineRule="auto"/>
                          <w:ind w:left="58" w:firstLine="0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выжигать прошлогоднюю траву.</w:t>
                        </w:r>
                      </w:p>
                    </w:tc>
                  </w:tr>
                  <w:tr w:rsidR="00727001" w:rsidRPr="00EB2312" w:rsidTr="00EB2312">
                    <w:trPr>
                      <w:trHeight w:val="1703"/>
                      <w:jc w:val="center"/>
                    </w:trPr>
                    <w:tc>
                      <w:tcPr>
                        <w:tcW w:w="10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Лето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78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обрывать паутину и убивать пауков;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78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стараться поймать бабочек, пчел, стрекоз;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78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собирать ягоды и грибы, с которыми раньше не был знаком.</w:t>
                        </w:r>
                      </w:p>
                    </w:tc>
                  </w:tr>
                  <w:tr w:rsidR="00727001" w:rsidRPr="00727001" w:rsidTr="00EB2312">
                    <w:trPr>
                      <w:trHeight w:val="734"/>
                      <w:jc w:val="center"/>
                    </w:trPr>
                    <w:tc>
                      <w:tcPr>
                        <w:tcW w:w="10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Осень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0"/>
                            <w:tab w:val="left" w:pos="361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поджигать сухие листья и траву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0"/>
                            <w:tab w:val="left" w:pos="361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сбивать грибы.</w:t>
                        </w:r>
                      </w:p>
                    </w:tc>
                  </w:tr>
                  <w:tr w:rsidR="00727001" w:rsidRPr="00727001" w:rsidTr="00EB2312">
                    <w:trPr>
                      <w:trHeight w:val="720"/>
                      <w:jc w:val="center"/>
                    </w:trPr>
                    <w:tc>
                      <w:tcPr>
                        <w:tcW w:w="10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Зима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19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задевать и ломать хрупкие ветки;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19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пугать лесных обитателей.</w:t>
                        </w:r>
                      </w:p>
                    </w:tc>
                  </w:tr>
                  <w:tr w:rsidR="00727001" w:rsidRPr="00727001" w:rsidTr="00EB2312">
                    <w:trPr>
                      <w:trHeight w:val="2188"/>
                      <w:jc w:val="center"/>
                    </w:trPr>
                    <w:tc>
                      <w:tcPr>
                        <w:tcW w:w="10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В любое время года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27001" w:rsidRPr="00727001" w:rsidRDefault="00727001" w:rsidP="0072700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05"/>
                            <w:tab w:val="left" w:pos="361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повреждать кору деревьев;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05"/>
                            <w:tab w:val="left" w:pos="361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оставлять непотушенные костры;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05"/>
                            <w:tab w:val="left" w:pos="361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шуметь;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05"/>
                            <w:tab w:val="left" w:pos="361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ломать побеги кустарников и ветви деревьев;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05"/>
                            <w:tab w:val="left" w:pos="361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ловить зверьков, птиц, уносить их домой;</w:t>
                        </w:r>
                      </w:p>
                      <w:p w:rsidR="00727001" w:rsidRPr="00727001" w:rsidRDefault="00727001" w:rsidP="0072700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05"/>
                            <w:tab w:val="left" w:pos="361"/>
                          </w:tabs>
                          <w:spacing w:after="0" w:line="240" w:lineRule="auto"/>
                          <w:ind w:left="58" w:firstLine="47"/>
                          <w:jc w:val="left"/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727001">
                          <w:rPr>
                            <w:rFonts w:ascii="Arial" w:hAnsi="Arial" w:cs="Arial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оставлять мусор.</w:t>
                        </w:r>
                      </w:p>
                    </w:tc>
                  </w:tr>
                </w:tbl>
                <w:p w:rsidR="0071305C" w:rsidRDefault="0071305C" w:rsidP="00727001">
                  <w:pPr>
                    <w:widowControl w:val="0"/>
                    <w:spacing w:after="0" w:line="276" w:lineRule="auto"/>
                    <w:jc w:val="center"/>
                    <w:rPr>
                      <w:b/>
                      <w:bCs/>
                      <w:iCs/>
                      <w:sz w:val="24"/>
                      <w:szCs w:val="24"/>
                      <w:lang w:val="ru-RU" w:eastAsia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570F2B" w:rsidRPr="00570F2B" w:rsidRDefault="00570F2B" w:rsidP="00570F2B"/>
    <w:p w:rsidR="00570F2B" w:rsidRPr="00B561AF" w:rsidRDefault="00570F2B" w:rsidP="00570F2B">
      <w:pPr>
        <w:rPr>
          <w:lang w:val="ru-RU"/>
        </w:rPr>
      </w:pPr>
      <w:bookmarkStart w:id="0" w:name="_GoBack"/>
      <w:bookmarkEnd w:id="0"/>
    </w:p>
    <w:p w:rsidR="00570F2B" w:rsidRPr="00B561AF" w:rsidRDefault="00570F2B" w:rsidP="00570F2B">
      <w:pPr>
        <w:rPr>
          <w:lang w:val="ru-RU"/>
        </w:rPr>
      </w:pPr>
    </w:p>
    <w:p w:rsidR="00570F2B" w:rsidRPr="00B561AF" w:rsidRDefault="00570F2B" w:rsidP="00570F2B">
      <w:pPr>
        <w:rPr>
          <w:lang w:val="ru-RU"/>
        </w:rPr>
      </w:pPr>
    </w:p>
    <w:p w:rsidR="00570F2B" w:rsidRPr="00B561AF" w:rsidRDefault="00570F2B" w:rsidP="0071305C">
      <w:pPr>
        <w:rPr>
          <w:lang w:val="ru-RU"/>
        </w:rPr>
      </w:pPr>
    </w:p>
    <w:p w:rsidR="00A537EB" w:rsidRPr="00504297" w:rsidRDefault="00C329C1" w:rsidP="001D0AF5">
      <w:pPr>
        <w:tabs>
          <w:tab w:val="left" w:pos="6645"/>
        </w:tabs>
        <w:rPr>
          <w:lang w:val="ru-RU"/>
        </w:rPr>
      </w:pPr>
      <w:r>
        <w:rPr>
          <w:noProof/>
        </w:rPr>
        <w:pict>
          <v:shape id="Text Box 357" o:spid="_x0000_s1506" type="#_x0000_t202" style="position:absolute;left:0;text-align:left;margin-left:294.6pt;margin-top:68.05pt;width:246.1pt;height:484.15pt;z-index:25165977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" filled="f" stroked="f" strokeweight="0" insetpen="t">
            <o:lock v:ext="edit" shapetype="t"/>
            <v:textbox style="mso-next-textbox:#Text Box 358" inset="2.85pt,2.85pt,2.85pt,2.85pt">
              <w:txbxContent>
                <w:p w:rsidR="0071305C" w:rsidRDefault="00C329C1" w:rsidP="0071305C">
                  <w:pPr>
                    <w:spacing w:before="100" w:beforeAutospacing="1" w:after="100" w:afterAutospacing="1" w:line="240" w:lineRule="auto"/>
                    <w:jc w:val="center"/>
                    <w:rPr>
                      <w:b/>
                      <w:i/>
                      <w:noProof/>
                      <w:color w:val="002060"/>
                      <w:sz w:val="28"/>
                      <w:szCs w:val="28"/>
                      <w:lang w:val="ru-RU" w:eastAsia="ru-RU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"http://images.myshared.ru/6/577458/slide_5.jpg"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39" type="#_x0000_t75" alt="" style="width:234.25pt;height:176.25pt">
                        <v:imagedata r:id="rId12" r:href="rId13"/>
                      </v:shape>
                    </w:pict>
                  </w:r>
                  <w:r>
                    <w:fldChar w:fldCharType="end"/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Природа – это дом, в котором день за днем растут цветы и хлеб, кругом смеются дети.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И этот дом и смех один, один для всех. Другого дома нет на целом свете.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Природа – это дом, под снегом и дождем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В любой мороз и зной устроен он на славу.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Style w:val="af"/>
                      <w:rFonts w:ascii="Tahoma" w:hAnsi="Tahoma" w:cs="Tahoma"/>
                      <w:i w:val="0"/>
                      <w:iCs w:val="0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Храните этот дом, в котором мы живем.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На этот мирный дом имеем право.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Style w:val="af"/>
                      <w:rFonts w:ascii="Tahoma" w:hAnsi="Tahoma" w:cs="Tahoma"/>
                      <w:i w:val="0"/>
                      <w:iCs w:val="0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Мы не можем остановить заводы,</w:t>
                  </w:r>
                </w:p>
                <w:p w:rsidR="0041693E" w:rsidRPr="00A206BA" w:rsidRDefault="008D652C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Ч</w:t>
                  </w:r>
                  <w:r w:rsidR="0041693E"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тобы голубое небо не коптили.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Style w:val="af"/>
                      <w:rFonts w:ascii="Tahoma" w:hAnsi="Tahoma" w:cs="Tahoma"/>
                      <w:i w:val="0"/>
                      <w:iCs w:val="0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 xml:space="preserve">Чтобы в реки не сливали все отходы, 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чтобы природу нашу не губили.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Но мы можем деревья посадить. И птиц зимою покормить.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На землю мусор не бросать, цветы не рвать, зверей не убивать.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Давайте природу любить и лелеять. Чтоб не исчезла трель соловья.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color w:val="000000"/>
                      <w:sz w:val="28"/>
                      <w:szCs w:val="28"/>
                    </w:rPr>
                    <w:t>Чтоб самым большим заповедником</w:t>
                  </w:r>
                </w:p>
                <w:p w:rsidR="0041693E" w:rsidRPr="00A206BA" w:rsidRDefault="0041693E" w:rsidP="0041693E">
                  <w:pPr>
                    <w:pStyle w:val="ad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A206BA">
                    <w:rPr>
                      <w:rStyle w:val="af"/>
                      <w:rFonts w:ascii="Tahoma" w:hAnsi="Tahoma" w:cs="Tahoma"/>
                      <w:b/>
                      <w:color w:val="000000"/>
                      <w:sz w:val="28"/>
                      <w:szCs w:val="28"/>
                      <w:u w:val="single"/>
                    </w:rPr>
                    <w:t>СТАЛА НАША ЗЕМЛЯ!!!!</w:t>
                  </w:r>
                </w:p>
                <w:p w:rsidR="00D371DB" w:rsidRDefault="00C329C1" w:rsidP="0041693E">
                  <w:pPr>
                    <w:spacing w:before="100" w:beforeAutospacing="1" w:after="100" w:afterAutospacing="1" w:line="240" w:lineRule="auto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pict>
                      <v:shape id="_x0000_i1041" type="#_x0000_t75" style="width:228.9pt;height:275.1pt">
                        <v:imagedata r:id="rId14" o:title=""/>
                      </v:shape>
                    </w:pict>
                  </w:r>
                </w:p>
                <w:p w:rsidR="00D371DB" w:rsidRPr="00D371DB" w:rsidRDefault="00D371DB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E663BD" w:rsidRDefault="00E663BD" w:rsidP="00E663BD">
                  <w:pPr>
                    <w:rPr>
                      <w:lang w:val="ru-RU"/>
                    </w:rPr>
                  </w:pPr>
                </w:p>
                <w:p w:rsidR="00E663BD" w:rsidRPr="00E663BD" w:rsidRDefault="00E663BD" w:rsidP="00E663BD">
                  <w:pPr>
                    <w:rPr>
                      <w:lang w:val="ru-RU"/>
                    </w:rPr>
                  </w:pPr>
                </w:p>
                <w:p w:rsidR="00E663BD" w:rsidRPr="003A1A56" w:rsidRDefault="00E663BD" w:rsidP="00B7549D">
                  <w:pPr>
                    <w:pStyle w:val="a6"/>
                    <w:spacing w:line="240" w:lineRule="auto"/>
                    <w:contextualSpacing/>
                    <w:jc w:val="both"/>
                    <w:rPr>
                      <w:lang w:val="ru-RU"/>
                    </w:rPr>
                  </w:pPr>
                </w:p>
                <w:p w:rsidR="0005351B" w:rsidRPr="006E17A8" w:rsidRDefault="0005351B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570F2B" w:rsidRPr="00B561AF">
        <w:rPr>
          <w:lang w:val="ru-RU"/>
        </w:rPr>
        <w:tab/>
      </w:r>
      <w:r>
        <w:rPr>
          <w:noProof/>
        </w:rPr>
        <w:pict>
          <v:shape id="Text Box 358" o:spid="_x0000_s1507" type="#_x0000_t202" style="position:absolute;left:0;text-align:left;margin-left:563.3pt;margin-top:68.05pt;width:235.35pt;height:480.85pt;z-index:2516618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" filled="f" stroked="f" strokeweight="0" insetpen="t">
            <o:lock v:ext="edit" shapetype="t"/>
            <v:textbox style="mso-next-textbox:#Text Box 358" inset="2.85pt,2.85pt,2.85pt,2.85pt">
              <w:txbxContent/>
            </v:textbox>
            <w10:wrap anchorx="page" anchory="page"/>
          </v:shape>
        </w:pict>
      </w:r>
      <w:r>
        <w:rPr>
          <w:noProof/>
        </w:rPr>
        <w:pict>
          <v:group id="Group 360" o:spid="_x0000_s1501" style="position:absolute;left:0;text-align:left;margin-left:40.3pt;margin-top:40.95pt;width:762.95pt;height:15.85pt;flip:y;z-index:251662848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">
            <v:rect id="Rectangle 361" o:spid="_x0000_s1502" alt="Level bars" style="position:absolute;left:184343;top:201168;width:28285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El8EA&#10;AADbAAAADwAAAGRycy9kb3ducmV2LnhtbERPTWvCQBC9C/0PyxR6M5uUohKzShVaij0ZRTwO2XET&#10;mp0N2U1M/323UOhtHu9ziu1kWzFS7xvHCrIkBUFcOd2wUXA+vc1XIHxA1tg6JgXf5GG7eZgVmGt3&#10;5yONZTAihrDPUUEdQpdL6auaLPrEdcSRu7neYoiwN1L3eI/htpXPabqQFhuODTV2tK+p+ioHq8C1&#10;h/fdcspKc7hc/QsuzFB9GqWeHqfXNYhAU/gX/7k/dJyfwe8v8Q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RhJfBAAAA2wAAAA8AAAAAAAAAAAAAAAAAmAIAAGRycy9kb3du&#10;cmV2LnhtbFBLBQYAAAAABAAEAPUAAACGAw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503" alt="Level bars" style="position:absolute;left:212628;top:201168;width:28285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/nMMA&#10;AADbAAAADwAAAGRycy9kb3ducmV2LnhtbERP22rCQBB9L/gPywi+FN1UpEp0FVGqUhDxBj6O2TEJ&#10;ZmdjdtX0791CoW9zONcZTWpTiAdVLres4KMTgSBOrM45VXDYf7UHIJxH1lhYJgU/5GAybryNMNb2&#10;yVt67HwqQgi7GBVk3pexlC7JyKDr2JI4cBdbGfQBVqnUFT5DuClkN4o+pcGcQ0OGJc0ySq67u1GQ&#10;LNblebmZLfuH27y4Heen73fTU6rVrKdDEJ5q/y/+c690mN+F31/CA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B/nMMAAADbAAAADwAAAAAAAAAAAAAAAACYAgAAZHJzL2Rv&#10;d25yZXYueG1sUEsFBgAAAAAEAAQA9QAAAIgDAAAAAA==&#10;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504" alt="Level bars" style="position:absolute;left:240913;top:201168;width:28286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o7cUA&#10;AADbAAAADwAAAGRycy9kb3ducmV2LnhtbESPW2sCMRCF34X+hzAF32rWW5GtUawoWKWIF3yebqbZ&#10;xc1k2UTd/nsjFHyb4ZzvzJnxtLGluFLtC8cKup0EBHHmdMFGwfGwfBuB8AFZY+mYFPyRh+nkpTXG&#10;VLsb7+i6D0bEEPYpKshDqFIpfZaTRd9xFXHUfl1tMcS1NlLXeIvhtpS9JHmXFguOF3KsaJ5Tdt5f&#10;bKwx2CxOmVl+m8/trHv5ovN6+LNQqv3azD5ABGrC0/xPr3Tk+vD4JQ4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mjtxQAAANsAAAAPAAAAAAAAAAAAAAAAAJgCAABkcnMv&#10;ZG93bnJldi54bWxQSwUGAAAAAAQABAD1AAAAigMAAAAA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</w:rPr>
        <w:pict>
          <v:shape id="Text Box 453" o:spid="_x0000_s1499" type="#_x0000_t202" style="position:absolute;left:0;text-align:left;margin-left:312.75pt;margin-top:382.5pt;width:18.5pt;height:27.75pt;z-index:25166080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" filled="f" stroked="f">
            <v:textbox style="mso-next-textbox:#Text Box 453;mso-fit-shape-to-text:t">
              <w:txbxContent>
                <w:p w:rsidR="00A537EB" w:rsidRDefault="00A537EB"/>
              </w:txbxContent>
            </v:textbox>
            <w10:wrap anchorx="page" anchory="page"/>
          </v:shape>
        </w:pict>
      </w:r>
    </w:p>
    <w:sectPr w:rsidR="00A537EB" w:rsidRPr="00504297" w:rsidSect="00610F77">
      <w:pgSz w:w="16839" w:h="11907" w:orient="landscape"/>
      <w:pgMar w:top="426" w:right="878" w:bottom="864" w:left="878" w:header="720" w:footer="720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64287D"/>
    <w:multiLevelType w:val="hybridMultilevel"/>
    <w:tmpl w:val="E7BCB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72ED3"/>
    <w:multiLevelType w:val="hybridMultilevel"/>
    <w:tmpl w:val="12220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47EB4"/>
    <w:multiLevelType w:val="hybridMultilevel"/>
    <w:tmpl w:val="2D5EC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375FE6"/>
    <w:multiLevelType w:val="hybridMultilevel"/>
    <w:tmpl w:val="71540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E6F64"/>
    <w:multiLevelType w:val="hybridMultilevel"/>
    <w:tmpl w:val="22E4D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7CE7703D"/>
    <w:multiLevelType w:val="hybridMultilevel"/>
    <w:tmpl w:val="45D20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3"/>
  </w:num>
  <w:num w:numId="10">
    <w:abstractNumId w:val="8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6FE"/>
    <w:rsid w:val="0005351B"/>
    <w:rsid w:val="000C177B"/>
    <w:rsid w:val="00117B4E"/>
    <w:rsid w:val="001B7F4C"/>
    <w:rsid w:val="001D0AF5"/>
    <w:rsid w:val="001D4B3E"/>
    <w:rsid w:val="001E5796"/>
    <w:rsid w:val="001F5EB9"/>
    <w:rsid w:val="00202F32"/>
    <w:rsid w:val="00227100"/>
    <w:rsid w:val="002430E3"/>
    <w:rsid w:val="00243FC6"/>
    <w:rsid w:val="003062DF"/>
    <w:rsid w:val="00333755"/>
    <w:rsid w:val="003A1A56"/>
    <w:rsid w:val="003A5005"/>
    <w:rsid w:val="003F6963"/>
    <w:rsid w:val="00415DC2"/>
    <w:rsid w:val="0041693E"/>
    <w:rsid w:val="00443639"/>
    <w:rsid w:val="004B239C"/>
    <w:rsid w:val="004C49EC"/>
    <w:rsid w:val="00504297"/>
    <w:rsid w:val="00507283"/>
    <w:rsid w:val="00570F2B"/>
    <w:rsid w:val="00594973"/>
    <w:rsid w:val="00596818"/>
    <w:rsid w:val="005E6CB8"/>
    <w:rsid w:val="00610F77"/>
    <w:rsid w:val="00634FCC"/>
    <w:rsid w:val="00651280"/>
    <w:rsid w:val="00680AD0"/>
    <w:rsid w:val="006B3D75"/>
    <w:rsid w:val="006B6B41"/>
    <w:rsid w:val="006E17A8"/>
    <w:rsid w:val="0071305C"/>
    <w:rsid w:val="00727001"/>
    <w:rsid w:val="007652A1"/>
    <w:rsid w:val="00766D56"/>
    <w:rsid w:val="008026FE"/>
    <w:rsid w:val="008257BC"/>
    <w:rsid w:val="00876EB7"/>
    <w:rsid w:val="008D652C"/>
    <w:rsid w:val="00995EC7"/>
    <w:rsid w:val="00A03367"/>
    <w:rsid w:val="00A503C7"/>
    <w:rsid w:val="00A53286"/>
    <w:rsid w:val="00A537EB"/>
    <w:rsid w:val="00A66F3F"/>
    <w:rsid w:val="00A92BD5"/>
    <w:rsid w:val="00B30FD3"/>
    <w:rsid w:val="00B54715"/>
    <w:rsid w:val="00B561AF"/>
    <w:rsid w:val="00B63C70"/>
    <w:rsid w:val="00B7549D"/>
    <w:rsid w:val="00C03AB1"/>
    <w:rsid w:val="00C329C1"/>
    <w:rsid w:val="00C40D87"/>
    <w:rsid w:val="00C94BAF"/>
    <w:rsid w:val="00CC1D5F"/>
    <w:rsid w:val="00CC2E1E"/>
    <w:rsid w:val="00CD7661"/>
    <w:rsid w:val="00CF7462"/>
    <w:rsid w:val="00D371DB"/>
    <w:rsid w:val="00D63841"/>
    <w:rsid w:val="00D758C3"/>
    <w:rsid w:val="00E663BD"/>
    <w:rsid w:val="00E94E8C"/>
    <w:rsid w:val="00EB2312"/>
    <w:rsid w:val="00EB2986"/>
    <w:rsid w:val="00ED2C51"/>
    <w:rsid w:val="00F50D0E"/>
    <w:rsid w:val="00F55284"/>
    <w:rsid w:val="00F66522"/>
    <w:rsid w:val="00F90291"/>
    <w:rsid w:val="00F9758D"/>
    <w:rsid w:val="00FF0996"/>
    <w:rsid w:val="00FF0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4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83E6F0A9-A508-42FE-995A-05265D5E2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C94BAF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C94BAF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C94BAF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C94BAF"/>
    <w:pPr>
      <w:outlineLvl w:val="3"/>
    </w:pPr>
    <w:rPr>
      <w:color w:val="auto"/>
    </w:rPr>
  </w:style>
  <w:style w:type="paragraph" w:styleId="7">
    <w:name w:val="heading 7"/>
    <w:qFormat/>
    <w:rsid w:val="00C94BAF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C94BAF"/>
    <w:rPr>
      <w:color w:val="0000FF"/>
      <w:u w:val="single"/>
    </w:rPr>
  </w:style>
  <w:style w:type="paragraph" w:styleId="a4">
    <w:name w:val="No Spacing"/>
    <w:qFormat/>
    <w:rsid w:val="00CC2E1E"/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rsid w:val="00C94BAF"/>
    <w:rPr>
      <w:kern w:val="28"/>
      <w:sz w:val="22"/>
      <w:szCs w:val="22"/>
      <w:lang w:val="en-US" w:eastAsia="en-US" w:bidi="en-US"/>
    </w:rPr>
  </w:style>
  <w:style w:type="paragraph" w:styleId="a6">
    <w:name w:val="Body Text"/>
    <w:basedOn w:val="a"/>
    <w:link w:val="a5"/>
    <w:rsid w:val="00C94BAF"/>
    <w:pPr>
      <w:jc w:val="left"/>
    </w:pPr>
    <w:rPr>
      <w:color w:val="auto"/>
      <w:sz w:val="22"/>
      <w:szCs w:val="22"/>
      <w:lang w:bidi="en-US"/>
    </w:rPr>
  </w:style>
  <w:style w:type="paragraph" w:styleId="20">
    <w:name w:val="Body Text 2"/>
    <w:basedOn w:val="a"/>
    <w:rsid w:val="00C94BAF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C94BAF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7">
    <w:name w:val="Адрес"/>
    <w:basedOn w:val="a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8">
    <w:name w:val="Ключевая фраза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9">
    <w:name w:val="Текст заголовка"/>
    <w:basedOn w:val="a"/>
    <w:rsid w:val="00C94BAF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a">
    <w:name w:val="Название организации"/>
    <w:next w:val="a"/>
    <w:rsid w:val="00C94BAF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3062D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styleId="ad">
    <w:name w:val="Normal (Web)"/>
    <w:basedOn w:val="a"/>
    <w:uiPriority w:val="99"/>
    <w:unhideWhenUsed/>
    <w:rsid w:val="00B561AF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727001"/>
    <w:rPr>
      <w:b/>
      <w:bCs/>
    </w:rPr>
  </w:style>
  <w:style w:type="paragraph" w:customStyle="1" w:styleId="c0">
    <w:name w:val="c0"/>
    <w:basedOn w:val="a"/>
    <w:rsid w:val="0041693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character" w:customStyle="1" w:styleId="c1">
    <w:name w:val="c1"/>
    <w:basedOn w:val="a0"/>
    <w:rsid w:val="0041693E"/>
  </w:style>
  <w:style w:type="character" w:styleId="af">
    <w:name w:val="Emphasis"/>
    <w:basedOn w:val="a0"/>
    <w:uiPriority w:val="20"/>
    <w:qFormat/>
    <w:rsid w:val="004169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images.myshared.ru/6/577458/slide_5.jpg" TargetMode="External"/><Relationship Id="rId3" Type="http://schemas.openxmlformats.org/officeDocument/2006/relationships/settings" Target="settings.xml"/><Relationship Id="rId7" Type="http://schemas.openxmlformats.org/officeDocument/2006/relationships/image" Target="http://www.stihi.ru/pics/2015/05/18/9567.jp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http://bigslide.ru/images/8/7758/960/img11.jpg" TargetMode="External"/><Relationship Id="rId1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086;&#1083;&#1086;&#1076;&#1103;\AppData\Roaming\Microsoft\&#1064;&#1072;&#1073;&#1083;&#1086;&#1085;&#1099;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17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cp:lastModifiedBy>Учитель</cp:lastModifiedBy>
  <cp:revision>3</cp:revision>
  <cp:lastPrinted>2015-11-11T05:28:00Z</cp:lastPrinted>
  <dcterms:created xsi:type="dcterms:W3CDTF">2017-01-25T17:05:00Z</dcterms:created>
  <dcterms:modified xsi:type="dcterms:W3CDTF">2017-01-26T02:56:00Z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