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6FE" w:rsidRDefault="00C329C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41" type="#_x0000_t202" style="position:absolute;left:0;text-align:left;margin-left:541.75pt;margin-top:16.35pt;width:210.55pt;height:212.25pt;z-index:251666944;mso-width-relative:margin;mso-height-relative:margin" filled="f" stroked="f">
            <v:textbox>
              <w:txbxContent>
                <w:p w:rsidR="0041693E" w:rsidRPr="00C36F46" w:rsidRDefault="0041693E" w:rsidP="0041693E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1"/>
                      <w:b/>
                      <w:color w:val="000000"/>
                      <w:sz w:val="28"/>
                      <w:szCs w:val="28"/>
                      <w:u w:val="single"/>
                    </w:rPr>
                  </w:pPr>
                  <w:r w:rsidRPr="00C36F46">
                    <w:rPr>
                      <w:rStyle w:val="c1"/>
                      <w:b/>
                      <w:color w:val="000000"/>
                      <w:sz w:val="28"/>
                      <w:szCs w:val="28"/>
                      <w:u w:val="single"/>
                    </w:rPr>
                    <w:t>МЫ ЛЮБИМ НАШУ ЗЕМЛЮ, ПОЭТОМУ МЫ ПРИЗЫВАЕМ:</w:t>
                  </w:r>
                </w:p>
                <w:p w:rsidR="0041693E" w:rsidRPr="00C36F46" w:rsidRDefault="0041693E" w:rsidP="0041693E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1"/>
                      <w:b/>
                      <w:color w:val="000000"/>
                      <w:sz w:val="28"/>
                      <w:szCs w:val="28"/>
                      <w:u w:val="single"/>
                    </w:rPr>
                  </w:pPr>
                  <w:r w:rsidRPr="00C36F46">
                    <w:rPr>
                      <w:rStyle w:val="c1"/>
                      <w:b/>
                      <w:color w:val="000000"/>
                      <w:sz w:val="28"/>
                      <w:szCs w:val="28"/>
                      <w:u w:val="single"/>
                    </w:rPr>
                    <w:t>СПАСАЯ РОДНУЮ ПРИРОДУ</w:t>
                  </w:r>
                </w:p>
                <w:p w:rsidR="0041693E" w:rsidRPr="00C36F46" w:rsidRDefault="0041693E" w:rsidP="0041693E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color w:val="000000"/>
                      <w:sz w:val="28"/>
                      <w:szCs w:val="28"/>
                      <w:u w:val="single"/>
                    </w:rPr>
                  </w:pPr>
                  <w:r w:rsidRPr="00C36F46">
                    <w:rPr>
                      <w:rStyle w:val="c1"/>
                      <w:b/>
                      <w:color w:val="000000"/>
                      <w:sz w:val="28"/>
                      <w:szCs w:val="28"/>
                      <w:u w:val="single"/>
                    </w:rPr>
                    <w:t>ТЫ ДУШУ СВОЮ СПАСАЕШЬ.</w:t>
                  </w:r>
                </w:p>
                <w:p w:rsidR="0041693E" w:rsidRPr="00C36F46" w:rsidRDefault="0041693E" w:rsidP="0041693E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color w:val="000000"/>
                      <w:sz w:val="28"/>
                      <w:szCs w:val="28"/>
                      <w:u w:val="single"/>
                    </w:rPr>
                  </w:pPr>
                  <w:r w:rsidRPr="00C36F46">
                    <w:rPr>
                      <w:rStyle w:val="c1"/>
                      <w:b/>
                      <w:color w:val="000000"/>
                      <w:sz w:val="28"/>
                      <w:szCs w:val="28"/>
                      <w:u w:val="single"/>
                    </w:rPr>
                    <w:t>В СЕРДЦАХ БЛАГОРОДНЫХ ПОТОМКОВ</w:t>
                  </w:r>
                </w:p>
                <w:p w:rsidR="0041693E" w:rsidRPr="00C36F46" w:rsidRDefault="0041693E" w:rsidP="0041693E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1"/>
                      <w:b/>
                      <w:color w:val="000000"/>
                      <w:sz w:val="28"/>
                      <w:szCs w:val="28"/>
                      <w:u w:val="single"/>
                    </w:rPr>
                  </w:pPr>
                  <w:r w:rsidRPr="00C36F46">
                    <w:rPr>
                      <w:rStyle w:val="c1"/>
                      <w:b/>
                      <w:color w:val="000000"/>
                      <w:sz w:val="28"/>
                      <w:szCs w:val="28"/>
                      <w:u w:val="single"/>
                    </w:rPr>
                    <w:t>БЕССМЕРТИЕ ОБРЕТАЕШЬ.</w:t>
                  </w:r>
                </w:p>
                <w:p w:rsidR="0041693E" w:rsidRDefault="0041693E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473" o:spid="_x0000_s1529" type="#_x0000_t202" style="position:absolute;left:0;text-align:left;margin-left:348.95pt;margin-top:513.95pt;width:18.5pt;height:27.75pt;z-index:251650560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" filled="f" stroked="f">
            <v:textbox style="mso-next-textbox:#Text Box 473;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  <w:r>
        <w:rPr>
          <w:noProof/>
        </w:rPr>
        <w:pict>
          <v:rect id="Rectangle 12" o:spid="_x0000_s1523" style="position:absolute;left:0;text-align:left;margin-left:341.95pt;margin-top:517.15pt;width:108pt;height:54pt;z-index:251651584;visibility:hidden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43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Uphe&#10;N/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<o:lock v:ext="edit" shapetype="t"/>
            <v:textbox inset="2.88pt,2.88pt,2.88pt,2.88pt"/>
          </v:rect>
        </w:pict>
      </w:r>
    </w:p>
    <w:p w:rsidR="008026FE" w:rsidRPr="008026FE" w:rsidRDefault="00C329C1" w:rsidP="00243FC6">
      <w:pPr>
        <w:ind w:left="142"/>
      </w:pPr>
      <w:r>
        <w:rPr>
          <w:noProof/>
        </w:rPr>
        <w:pict>
          <v:shape id="_x0000_s1543" type="#_x0000_t202" style="position:absolute;left:0;text-align:left;margin-left:270.25pt;margin-top:.4pt;width:221.7pt;height:507.75pt;z-index:251668992;mso-width-relative:margin;mso-height-relative:margin" filled="f" stroked="f">
            <v:textbox>
              <w:txbxContent>
                <w:p w:rsidR="00EB2986" w:rsidRPr="00EB2986" w:rsidRDefault="00C329C1" w:rsidP="008D652C">
                  <w:pPr>
                    <w:tabs>
                      <w:tab w:val="left" w:pos="2270"/>
                    </w:tabs>
                    <w:spacing w:after="0" w:line="240" w:lineRule="auto"/>
                    <w:jc w:val="center"/>
                    <w:rPr>
                      <w:rFonts w:ascii="Times New Roman CYR" w:hAnsi="Times New Roman CYR" w:cs="Times New Roman CYR"/>
                      <w:b/>
                      <w:sz w:val="96"/>
                      <w:szCs w:val="96"/>
                      <w:u w:val="single"/>
                      <w:lang w:val="ru-RU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96"/>
                      <w:szCs w:val="96"/>
                      <w:lang w:val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in;height:17.2pt">
                        <v:imagedata r:id="rId5" o:title=""/>
                      </v:shape>
                    </w:pict>
                  </w:r>
                  <w:r w:rsidR="00EB2986" w:rsidRPr="00EB2986">
                    <w:rPr>
                      <w:rFonts w:ascii="Times New Roman CYR" w:hAnsi="Times New Roman CYR" w:cs="Times New Roman CYR"/>
                      <w:b/>
                      <w:sz w:val="96"/>
                      <w:szCs w:val="96"/>
                      <w:u w:val="single"/>
                      <w:lang w:val="ru-RU"/>
                    </w:rPr>
                    <w:t>Помни</w:t>
                  </w:r>
                </w:p>
                <w:p w:rsidR="00EB2986" w:rsidRDefault="00EB2986" w:rsidP="00EB2986">
                  <w:pPr>
                    <w:spacing w:line="240" w:lineRule="auto"/>
                    <w:ind w:left="360"/>
                    <w:jc w:val="center"/>
                    <w:rPr>
                      <w:rFonts w:ascii="Times New Roman CYR" w:hAnsi="Times New Roman CYR" w:cs="Times New Roman CYR"/>
                      <w:b/>
                      <w:sz w:val="40"/>
                      <w:szCs w:val="40"/>
                      <w:lang w:val="ru-RU"/>
                    </w:rPr>
                  </w:pPr>
                  <w:r w:rsidRPr="00EB2986">
                    <w:rPr>
                      <w:rFonts w:ascii="Times New Roman CYR" w:hAnsi="Times New Roman CYR" w:cs="Times New Roman CYR"/>
                      <w:b/>
                      <w:sz w:val="40"/>
                      <w:szCs w:val="40"/>
                      <w:lang w:val="ru-RU"/>
                    </w:rPr>
                    <w:t>Воздух, вода, почва, зеленые растения, солнце – основа существования человека на планете Земля.</w:t>
                  </w:r>
                </w:p>
                <w:p w:rsidR="00EB2986" w:rsidRDefault="00C329C1" w:rsidP="008D652C">
                  <w:pPr>
                    <w:spacing w:line="240" w:lineRule="auto"/>
                    <w:ind w:left="-142"/>
                    <w:jc w:val="left"/>
                    <w:rPr>
                      <w:rFonts w:ascii="Times New Roman CYR" w:hAnsi="Times New Roman CYR" w:cs="Times New Roman CYR"/>
                      <w:b/>
                      <w:sz w:val="40"/>
                      <w:szCs w:val="40"/>
                      <w:lang w:val="ru-RU"/>
                    </w:rPr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instrText>INCLUDEPICTURE  "http://www.stihi.ru/pics/2015/05/18/9567.jpg" \* MERGEFORMATINET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pict>
                      <v:shape id="_x0000_i1028" type="#_x0000_t75" alt="" style="width:221.35pt;height:165.5pt">
                        <v:imagedata r:id="rId6" r:href="rId7"/>
                      </v:shape>
                    </w:pict>
                  </w:r>
                  <w:r>
                    <w:fldChar w:fldCharType="end"/>
                  </w:r>
                </w:p>
                <w:p w:rsidR="00EB2986" w:rsidRPr="00EB2986" w:rsidRDefault="00EB2986" w:rsidP="00EB2986">
                  <w:pPr>
                    <w:spacing w:line="240" w:lineRule="auto"/>
                    <w:jc w:val="center"/>
                    <w:rPr>
                      <w:rFonts w:ascii="Times New Roman CYR" w:hAnsi="Times New Roman CYR" w:cs="Times New Roman CYR"/>
                      <w:b/>
                      <w:sz w:val="40"/>
                      <w:szCs w:val="40"/>
                      <w:lang w:val="ru-RU"/>
                    </w:rPr>
                  </w:pPr>
                  <w:r w:rsidRPr="00EB2986">
                    <w:rPr>
                      <w:rFonts w:ascii="Times New Roman CYR" w:hAnsi="Times New Roman CYR" w:cs="Times New Roman CYR"/>
                      <w:b/>
                      <w:sz w:val="40"/>
                      <w:szCs w:val="40"/>
                      <w:lang w:val="ru-RU"/>
                    </w:rPr>
                    <w:t>Берегите природу: благополучие природы – твое благополучие!</w:t>
                  </w:r>
                  <w:r w:rsidR="008D652C" w:rsidRPr="008D652C">
                    <w:rPr>
                      <w:rFonts w:ascii="Times New Roman CYR" w:hAnsi="Times New Roman CYR" w:cs="Times New Roman CYR"/>
                      <w:b/>
                      <w:sz w:val="96"/>
                      <w:szCs w:val="96"/>
                      <w:lang w:val="ru-RU"/>
                    </w:rPr>
                    <w:t xml:space="preserve"> </w:t>
                  </w:r>
                  <w:r w:rsidR="00C329C1">
                    <w:rPr>
                      <w:rFonts w:ascii="Times New Roman CYR" w:hAnsi="Times New Roman CYR" w:cs="Times New Roman CYR"/>
                      <w:b/>
                      <w:sz w:val="96"/>
                      <w:szCs w:val="96"/>
                      <w:lang w:val="ru-RU"/>
                    </w:rPr>
                    <w:pict>
                      <v:shape id="_x0000_i1030" type="#_x0000_t75" style="width:3in;height:20.4pt">
                        <v:imagedata r:id="rId5" o:title=""/>
                      </v:shape>
                    </w:pict>
                  </w:r>
                </w:p>
                <w:p w:rsidR="00EB2986" w:rsidRPr="00EB2986" w:rsidRDefault="00EB2986" w:rsidP="00EB2986">
                  <w:pPr>
                    <w:jc w:val="center"/>
                    <w:rPr>
                      <w:b/>
                      <w:sz w:val="40"/>
                      <w:szCs w:val="40"/>
                      <w:lang w:val="ru-RU"/>
                    </w:rPr>
                  </w:pP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"http://bigslide.ru/images/8/7758/960/img11.jpg" \* MERGEFORMATINET</w:instrText>
      </w:r>
      <w:r>
        <w:instrText xml:space="preserve"> </w:instrText>
      </w:r>
      <w:r>
        <w:fldChar w:fldCharType="separate"/>
      </w:r>
      <w:r>
        <w:pict>
          <v:shape id="_x0000_i1031" type="#_x0000_t75" alt="" style="width:213.85pt;height:202.05pt">
            <v:imagedata r:id="rId8" r:href="rId9"/>
          </v:shape>
        </w:pict>
      </w:r>
      <w:r>
        <w:fldChar w:fldCharType="end"/>
      </w:r>
    </w:p>
    <w:p w:rsidR="008026FE" w:rsidRPr="008026FE" w:rsidRDefault="00C329C1" w:rsidP="008026FE">
      <w:r>
        <w:rPr>
          <w:noProof/>
        </w:rPr>
        <w:pict>
          <v:shape id="Text Box 252" o:spid="_x0000_s1517" type="#_x0000_t202" style="position:absolute;left:0;text-align:left;margin-left:575.6pt;margin-top:254.3pt;width:223.85pt;height:303.45pt;z-index:25165363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" filled="f" stroked="f" strokeweight="0" insetpen="t">
            <o:lock v:ext="edit" shapetype="t"/>
            <v:textbox style="mso-next-textbox:#Text Box 252;mso-fit-shape-to-text:t" inset="2.85pt,2.85pt,2.85pt,2.85pt">
              <w:txbxContent>
                <w:p w:rsidR="00F50D0E" w:rsidRDefault="00C329C1" w:rsidP="00F50D0E">
                  <w:pPr>
                    <w:jc w:val="center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pict>
                      <v:shape id="_x0000_i1033" type="#_x0000_t75" style="width:168.7pt;height:270.8pt">
                        <v:imagedata r:id="rId10" o:title="80e1259c6d239d4d01c09f6a3b06918a"/>
                      </v:shape>
                    </w:pict>
                  </w:r>
                  <w:r>
                    <w:rPr>
                      <w:rFonts w:ascii="Times New Roman CYR" w:hAnsi="Times New Roman CYR" w:cs="Times New Roman CYR"/>
                      <w:b/>
                      <w:sz w:val="96"/>
                      <w:szCs w:val="96"/>
                      <w:lang w:val="ru-RU"/>
                    </w:rPr>
                    <w:pict>
                      <v:shape id="_x0000_i1035" type="#_x0000_t75" style="width:3in;height:12.9pt">
                        <v:imagedata r:id="rId5" o:title="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group id="Group 260" o:spid="_x0000_s1518" style="position:absolute;left:0;text-align:left;margin-left:48.9pt;margin-top:255.4pt;width:210.05pt;height:14.4pt;z-index:251655680;mso-position-horizontal-relative:page;mso-position-vertical-relative:page" coordorigin="184343,201168" coordsize="21305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">
            <v:rect id="Rectangle 261" o:spid="_x0000_s1519" style="position:absolute;left:184343;top:201168;width:7101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nt74A&#10;AADbAAAADwAAAGRycy9kb3ducmV2LnhtbERPTYvCMBC9C/6HMII3TRVRqUZRQVnck1XE49CMabGZ&#10;lCZq99+bg7DHx/terltbiRc1vnSsYDRMQBDnTpdsFFzO+8EchA/IGivHpOCPPKxX3c4SU+3efKJX&#10;FoyIIexTVFCEUKdS+rwgi37oauLI3V1jMUTYGKkbfMdwW8lxkkylxZJjQ4E17QrKH9nTKnDV8bCd&#10;taPMHK83P8Gpeea/Rql+r90sQARqw7/46/7RCsZxbPw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H57e+AAAA2wAAAA8AAAAAAAAAAAAAAAAAmAIAAGRycy9kb3ducmV2&#10;LnhtbFBLBQYAAAAABAAEAPUAAACD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520" style="position:absolute;left:191444;top:201168;width:710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nUMYA&#10;AADbAAAADwAAAGRycy9kb3ducmV2LnhtbESPW2vCQBSE3wX/w3IKfSm6qRQv0VWK0iqCiDfw8Zg9&#10;TYLZszG7avrvu0LBx2FmvmFGk9oU4kaVyy0reG9HIIgTq3NOFex3X60+COeRNRaWScEvOZiMm40R&#10;xtreeUO3rU9FgLCLUUHmfRlL6ZKMDLq2LYmD92Mrgz7IKpW6wnuAm0J2oqgrDeYcFjIsaZpRct5e&#10;jYLke1We5uvpvLe/zIrLYXZcvpkPpV5f6s8hCE+1f4b/2wutoDOAx5fwA+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gnUM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521" style="position:absolute;left:198546;top:201168;width:710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q+sUA&#10;AADbAAAADwAAAGRycy9kb3ducmV2LnhtbESPwWoCQQyG7wXfYYjQW521WilbR7GiUCsitaXndCed&#10;XdzJLDujrm9vDoUew5//y5fpvPO1OlMbq8AGhoMMFHERbMXOwNfn+uEZVEzIFuvAZOBKEeaz3t0U&#10;cxsu/EHnQ3JKIBxzNFCm1ORax6Ikj3EQGmLJfkPrMcnYOm1bvAjc1/oxyybaY8VyocSGliUVx8PJ&#10;i8Z4u/ou3HrnXveL4WlDx/enn5Ux9/1u8QIqUZf+l//ab9bASOzlFwG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ar6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p w:rsidR="003F6963" w:rsidRDefault="00C329C1" w:rsidP="008026FE">
      <w:pPr>
        <w:rPr>
          <w:lang w:val="ru-RU"/>
        </w:rPr>
      </w:pPr>
      <w:r>
        <w:rPr>
          <w:noProof/>
        </w:rPr>
        <w:pict>
          <v:shape id="Text Box 253" o:spid="_x0000_s1522" type="#_x0000_t202" style="position:absolute;left:0;text-align:left;margin-left:48.25pt;margin-top:283.85pt;width:210.7pt;height:273.9pt;z-index:25165875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bOQ/QIAAKI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" filled="f" stroked="f" strokeweight="0" insetpen="t">
            <o:lock v:ext="edit" shapetype="t"/>
            <v:textbox style="mso-next-textbox:#Text Box 253" inset="2.85pt,2.85pt,2.85pt,2.85pt">
              <w:txbxContent>
                <w:p w:rsidR="00CC1D5F" w:rsidRPr="00CC1D5F" w:rsidRDefault="00CC1D5F" w:rsidP="00CC1D5F">
                  <w:pPr>
                    <w:spacing w:after="0" w:line="240" w:lineRule="auto"/>
                    <w:jc w:val="center"/>
                    <w:rPr>
                      <w:b/>
                      <w:sz w:val="36"/>
                      <w:szCs w:val="36"/>
                      <w:lang w:val="ru-RU"/>
                    </w:rPr>
                  </w:pPr>
                  <w:r w:rsidRPr="00CC1D5F">
                    <w:rPr>
                      <w:b/>
                      <w:sz w:val="36"/>
                      <w:szCs w:val="36"/>
                      <w:lang w:val="ru-RU"/>
                    </w:rPr>
                    <w:t>Нам жить в одной семье,</w:t>
                  </w:r>
                </w:p>
                <w:p w:rsidR="00CC1D5F" w:rsidRPr="00CC1D5F" w:rsidRDefault="00CC1D5F" w:rsidP="00CC1D5F">
                  <w:pPr>
                    <w:spacing w:after="0" w:line="240" w:lineRule="auto"/>
                    <w:jc w:val="center"/>
                    <w:rPr>
                      <w:b/>
                      <w:sz w:val="36"/>
                      <w:szCs w:val="36"/>
                      <w:lang w:val="ru-RU"/>
                    </w:rPr>
                  </w:pPr>
                  <w:r w:rsidRPr="00CC1D5F">
                    <w:rPr>
                      <w:b/>
                      <w:sz w:val="36"/>
                      <w:szCs w:val="36"/>
                      <w:lang w:val="ru-RU"/>
                    </w:rPr>
                    <w:t>Нам петь в одном кругу,</w:t>
                  </w:r>
                </w:p>
                <w:p w:rsidR="00CC1D5F" w:rsidRPr="00CC1D5F" w:rsidRDefault="00CC1D5F" w:rsidP="00CC1D5F">
                  <w:pPr>
                    <w:spacing w:after="0" w:line="240" w:lineRule="auto"/>
                    <w:jc w:val="center"/>
                    <w:rPr>
                      <w:b/>
                      <w:sz w:val="36"/>
                      <w:szCs w:val="36"/>
                      <w:lang w:val="ru-RU"/>
                    </w:rPr>
                  </w:pPr>
                  <w:r w:rsidRPr="00CC1D5F">
                    <w:rPr>
                      <w:b/>
                      <w:sz w:val="36"/>
                      <w:szCs w:val="36"/>
                      <w:lang w:val="ru-RU"/>
                    </w:rPr>
                    <w:t>Идти в одном строю,</w:t>
                  </w:r>
                </w:p>
                <w:p w:rsidR="00CC1D5F" w:rsidRPr="00CC1D5F" w:rsidRDefault="00CC1D5F" w:rsidP="00CC1D5F">
                  <w:pPr>
                    <w:spacing w:after="0" w:line="240" w:lineRule="auto"/>
                    <w:jc w:val="center"/>
                    <w:rPr>
                      <w:b/>
                      <w:sz w:val="36"/>
                      <w:szCs w:val="36"/>
                      <w:lang w:val="ru-RU"/>
                    </w:rPr>
                  </w:pPr>
                  <w:r w:rsidRPr="00CC1D5F">
                    <w:rPr>
                      <w:b/>
                      <w:sz w:val="36"/>
                      <w:szCs w:val="36"/>
                      <w:lang w:val="ru-RU"/>
                    </w:rPr>
                    <w:t>Летать в одном полёте…</w:t>
                  </w:r>
                </w:p>
                <w:p w:rsidR="00CC1D5F" w:rsidRPr="00CC1D5F" w:rsidRDefault="00CC1D5F" w:rsidP="00CC1D5F">
                  <w:pPr>
                    <w:spacing w:after="0" w:line="240" w:lineRule="auto"/>
                    <w:jc w:val="center"/>
                    <w:rPr>
                      <w:b/>
                      <w:sz w:val="36"/>
                      <w:szCs w:val="36"/>
                      <w:lang w:val="ru-RU"/>
                    </w:rPr>
                  </w:pPr>
                  <w:r w:rsidRPr="00CC1D5F">
                    <w:rPr>
                      <w:b/>
                      <w:sz w:val="36"/>
                      <w:szCs w:val="36"/>
                      <w:lang w:val="ru-RU"/>
                    </w:rPr>
                    <w:t xml:space="preserve">Давайте сохраним </w:t>
                  </w:r>
                </w:p>
                <w:p w:rsidR="00CC1D5F" w:rsidRPr="00CC1D5F" w:rsidRDefault="00CC1D5F" w:rsidP="00CC1D5F">
                  <w:pPr>
                    <w:spacing w:after="0" w:line="240" w:lineRule="auto"/>
                    <w:jc w:val="center"/>
                    <w:rPr>
                      <w:b/>
                      <w:sz w:val="36"/>
                      <w:szCs w:val="36"/>
                      <w:lang w:val="ru-RU"/>
                    </w:rPr>
                  </w:pPr>
                  <w:r w:rsidRPr="00CC1D5F">
                    <w:rPr>
                      <w:b/>
                      <w:sz w:val="36"/>
                      <w:szCs w:val="36"/>
                      <w:lang w:val="ru-RU"/>
                    </w:rPr>
                    <w:t>Ромашку на лугу,</w:t>
                  </w:r>
                </w:p>
                <w:p w:rsidR="00CC1D5F" w:rsidRPr="00CC1D5F" w:rsidRDefault="00CC1D5F" w:rsidP="00CC1D5F">
                  <w:pPr>
                    <w:spacing w:after="0" w:line="240" w:lineRule="auto"/>
                    <w:jc w:val="center"/>
                    <w:rPr>
                      <w:b/>
                      <w:sz w:val="36"/>
                      <w:szCs w:val="36"/>
                      <w:lang w:val="ru-RU"/>
                    </w:rPr>
                  </w:pPr>
                  <w:r w:rsidRPr="00CC1D5F">
                    <w:rPr>
                      <w:b/>
                      <w:sz w:val="36"/>
                      <w:szCs w:val="36"/>
                      <w:lang w:val="ru-RU"/>
                    </w:rPr>
                    <w:t>Кувшинку на реке</w:t>
                  </w:r>
                </w:p>
                <w:p w:rsidR="00CC1D5F" w:rsidRDefault="00CC1D5F" w:rsidP="00CC1D5F">
                  <w:pPr>
                    <w:spacing w:after="0" w:line="240" w:lineRule="auto"/>
                    <w:jc w:val="center"/>
                    <w:rPr>
                      <w:b/>
                      <w:sz w:val="36"/>
                      <w:szCs w:val="36"/>
                      <w:lang w:val="ru-RU"/>
                    </w:rPr>
                  </w:pPr>
                  <w:r w:rsidRPr="00CC1D5F">
                    <w:rPr>
                      <w:b/>
                      <w:sz w:val="36"/>
                      <w:szCs w:val="36"/>
                      <w:lang w:val="ru-RU"/>
                    </w:rPr>
                    <w:t>И клюкву на болоте.</w:t>
                  </w:r>
                </w:p>
                <w:p w:rsidR="00CC1D5F" w:rsidRPr="00CC1D5F" w:rsidRDefault="00CC1D5F" w:rsidP="00CC1D5F">
                  <w:pPr>
                    <w:spacing w:after="0" w:line="240" w:lineRule="auto"/>
                    <w:jc w:val="right"/>
                    <w:rPr>
                      <w:b/>
                      <w:i/>
                      <w:sz w:val="36"/>
                      <w:szCs w:val="36"/>
                      <w:lang w:val="ru-RU"/>
                    </w:rPr>
                  </w:pPr>
                  <w:r w:rsidRPr="00CC1D5F">
                    <w:rPr>
                      <w:b/>
                      <w:sz w:val="36"/>
                      <w:szCs w:val="36"/>
                      <w:lang w:val="ru-RU"/>
                    </w:rPr>
                    <w:t xml:space="preserve">      </w:t>
                  </w:r>
                  <w:r w:rsidRPr="00CC1D5F">
                    <w:rPr>
                      <w:b/>
                      <w:i/>
                      <w:sz w:val="36"/>
                      <w:szCs w:val="36"/>
                      <w:lang w:val="ru-RU"/>
                    </w:rPr>
                    <w:t>Н. Старшинов</w:t>
                  </w:r>
                </w:p>
                <w:p w:rsidR="003F6963" w:rsidRDefault="003F6963" w:rsidP="008D652C">
                  <w:pPr>
                    <w:pStyle w:val="20"/>
                    <w:spacing w:after="0"/>
                    <w:ind w:left="-142"/>
                    <w:jc w:val="center"/>
                    <w:rPr>
                      <w:noProof/>
                      <w:lang w:val="ru-RU" w:eastAsia="ru-RU"/>
                    </w:rPr>
                  </w:pPr>
                </w:p>
                <w:p w:rsidR="00766D56" w:rsidRPr="00B561AF" w:rsidRDefault="00766D56" w:rsidP="00766D56">
                  <w:pPr>
                    <w:pStyle w:val="20"/>
                    <w:spacing w:after="0" w:line="240" w:lineRule="auto"/>
                    <w:ind w:left="-142"/>
                    <w:jc w:val="right"/>
                    <w:rPr>
                      <w:b/>
                      <w:noProof/>
                      <w:u w:val="single"/>
                      <w:lang w:val="ru-RU" w:eastAsia="ru-RU"/>
                    </w:rPr>
                  </w:pPr>
                  <w:r w:rsidRPr="00B561AF">
                    <w:rPr>
                      <w:b/>
                      <w:noProof/>
                      <w:u w:val="single"/>
                      <w:lang w:val="ru-RU" w:eastAsia="ru-RU"/>
                    </w:rPr>
                    <w:t xml:space="preserve">С наилучшими пожеланиями:  </w:t>
                  </w:r>
                  <w:r w:rsidR="00CC1D5F">
                    <w:rPr>
                      <w:b/>
                      <w:noProof/>
                      <w:u w:val="single"/>
                      <w:lang w:val="ru-RU" w:eastAsia="ru-RU"/>
                    </w:rPr>
                    <w:t xml:space="preserve">5б </w:t>
                  </w:r>
                  <w:r w:rsidRPr="00B561AF">
                    <w:rPr>
                      <w:b/>
                      <w:noProof/>
                      <w:u w:val="single"/>
                      <w:lang w:val="ru-RU" w:eastAsia="ru-RU"/>
                    </w:rPr>
                    <w:t>класс МАОУ Абатская СОШ №1</w:t>
                  </w:r>
                </w:p>
                <w:p w:rsidR="008D652C" w:rsidRDefault="00766D56" w:rsidP="00766D56">
                  <w:pPr>
                    <w:pStyle w:val="20"/>
                    <w:spacing w:after="0" w:line="240" w:lineRule="auto"/>
                    <w:ind w:left="-142"/>
                    <w:jc w:val="right"/>
                    <w:rPr>
                      <w:b/>
                      <w:noProof/>
                      <w:u w:val="single"/>
                      <w:lang w:val="ru-RU" w:eastAsia="ru-RU"/>
                    </w:rPr>
                  </w:pPr>
                  <w:r w:rsidRPr="00B561AF">
                    <w:rPr>
                      <w:b/>
                      <w:noProof/>
                      <w:u w:val="single"/>
                      <w:lang w:val="ru-RU" w:eastAsia="ru-RU"/>
                    </w:rPr>
                    <w:t>201</w:t>
                  </w:r>
                  <w:r w:rsidR="00CC1D5F">
                    <w:rPr>
                      <w:b/>
                      <w:noProof/>
                      <w:u w:val="single"/>
                      <w:lang w:val="ru-RU" w:eastAsia="ru-RU"/>
                    </w:rPr>
                    <w:t>7</w:t>
                  </w:r>
                  <w:r w:rsidR="008D652C">
                    <w:rPr>
                      <w:b/>
                      <w:noProof/>
                      <w:u w:val="single"/>
                      <w:lang w:val="ru-RU" w:eastAsia="ru-RU"/>
                    </w:rPr>
                    <w:t>го</w:t>
                  </w:r>
                  <w:r w:rsidR="008D652C" w:rsidRPr="00B561AF">
                    <w:rPr>
                      <w:b/>
                      <w:noProof/>
                      <w:u w:val="single"/>
                      <w:lang w:val="ru-RU" w:eastAsia="ru-RU"/>
                    </w:rPr>
                    <w:t>д</w:t>
                  </w:r>
                </w:p>
                <w:p w:rsidR="008D652C" w:rsidRDefault="008D652C" w:rsidP="00766D56">
                  <w:pPr>
                    <w:pStyle w:val="20"/>
                    <w:spacing w:after="0" w:line="240" w:lineRule="auto"/>
                    <w:ind w:left="-142"/>
                    <w:jc w:val="right"/>
                    <w:rPr>
                      <w:b/>
                      <w:noProof/>
                      <w:u w:val="single"/>
                      <w:lang w:val="ru-RU" w:eastAsia="ru-RU"/>
                    </w:rPr>
                  </w:pPr>
                  <w:r w:rsidRPr="008D652C">
                    <w:rPr>
                      <w:b/>
                      <w:noProof/>
                      <w:u w:val="single"/>
                      <w:lang w:val="ru-RU" w:eastAsia="ru-RU"/>
                    </w:rPr>
                    <w:t xml:space="preserve"> </w:t>
                  </w:r>
                </w:p>
                <w:p w:rsidR="00766D56" w:rsidRPr="00B561AF" w:rsidRDefault="00C329C1" w:rsidP="00766D56">
                  <w:pPr>
                    <w:pStyle w:val="20"/>
                    <w:spacing w:after="0" w:line="240" w:lineRule="auto"/>
                    <w:ind w:left="-142"/>
                    <w:jc w:val="right"/>
                    <w:rPr>
                      <w:b/>
                      <w:u w:val="single"/>
                      <w:lang w:val="ru-RU"/>
                    </w:rPr>
                  </w:pPr>
                  <w:r>
                    <w:rPr>
                      <w:b/>
                      <w:i w:val="0"/>
                      <w:noProof/>
                      <w:lang w:val="ru-RU" w:eastAsia="ru-RU"/>
                    </w:rPr>
                    <w:pict>
                      <v:shape id="_x0000_i1037" type="#_x0000_t75" style="width:205.25pt;height:13.95pt">
                        <v:imagedata r:id="rId11" o:title="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</w:p>
    <w:p w:rsidR="008026FE" w:rsidRPr="008026FE" w:rsidRDefault="00C329C1" w:rsidP="008026FE">
      <w:r>
        <w:rPr>
          <w:noProof/>
        </w:rPr>
        <w:pict>
          <v:group id="Group 264" o:spid="_x0000_s1525" style="position:absolute;left:0;text-align:left;margin-left:575.6pt;margin-top:242.55pt;width:220.6pt;height:12.85pt;z-index:251656704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">
            <v:rect id="Rectangle 265" o:spid="_x0000_s1526" style="position:absolute;left:251460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1xsQA&#10;AADbAAAADwAAAGRycy9kb3ducmV2LnhtbESPT2vCQBTE7wW/w/IK3nSjLVpSV1GhIvFkLKXHR/Z1&#10;E5p9G7KbP377bqHQ4zAzv2E2u9HWoqfWV44VLOYJCOLC6YqNgvfb2+wFhA/IGmvHpOBOHnbbycMG&#10;U+0GvlKfByMihH2KCsoQmlRKX5Rk0c9dQxy9L9daDFG2RuoWhwi3tVwmyUparDgulNjQsaTiO++s&#10;Aldnp8N6XOQm+/j0z7gyXXExSk0fx/0riEBj+A//tc9awfIJ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dcbEAAAA2wAAAA8AAAAAAAAAAAAAAAAAmAIAAGRycy9k&#10;b3ducmV2LnhtbFBLBQYAAAAABAAEAPUAAACJ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527" style="position:absolute;left:258592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IzsYA&#10;AADbAAAADwAAAGRycy9kb3ducmV2LnhtbESPQWvCQBSE7wX/w/IEL1I3FakSs5GiqKUgorXQ4zP7&#10;TILZtzG7avrvuwWhx2FmvmGSWWsqcaPGlZYVvAwiEMSZ1SXnCg6fy+cJCOeRNVaWScEPOZilnacE&#10;Y23vvKPb3uciQNjFqKDwvo6ldFlBBt3A1sTBO9nGoA+yyaVu8B7gppLDKHqVBksOCwXWNC8oO++v&#10;RkG22tTH9Xa+Hh8ui+rytfj+6JuRUr1u+zYF4an1/+FH+10rGI7g70v4AT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Izs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528" style="position:absolute;left:265724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fv8QA&#10;AADbAAAADwAAAGRycy9kb3ducmV2LnhtbESPX2sCMRDE3wv9DmELvmlOUSmnUWxR8A8iVfF5e9nm&#10;Di+b4xL1/PZGEPo4zM5vdsbTxpbiSrUvHCvodhIQxJnTBRsFx8Oi/QnCB2SNpWNScCcP08n72xhT&#10;7W78Q9d9MCJC2KeoIA+hSqX0WU4WfcdVxNH7c7XFEGVtpK7xFuG2lL0kGUqLBceGHCv6zik77y82&#10;vtHfzE+ZWWzN127WvazovB78zpVqfTSzEYhATfg/fqWXWkFvAM8tEQB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3n7/EAAAA2wAAAA8AAAAAAAAAAAAAAAAAmAIAAGRycy9k&#10;b3ducmV2LnhtbFBLBQYAAAAABAAEAPUAAACJAwAAAAA=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p w:rsidR="00570F2B" w:rsidRDefault="00C329C1" w:rsidP="0071305C">
      <w:r>
        <w:rPr>
          <w:noProof/>
        </w:rPr>
        <w:pict>
          <v:shape id="Text Box 251" o:spid="_x0000_s1511" type="#_x0000_t202" style="position:absolute;left:0;text-align:left;margin-left:576.7pt;margin-top:476.45pt;width:168.5pt;height:90.5pt;z-index:25165260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" filled="f" stroked="f" strokeweight="0" insetpen="t">
            <o:lock v:ext="edit" shapetype="t"/>
            <v:textbox style="mso-next-textbox:#Text Box 251" inset="2.85pt,2.85pt,2.85pt,2.85pt">
              <w:txbxContent>
                <w:p w:rsidR="00A537EB" w:rsidRPr="00FF0996" w:rsidRDefault="00A537EB" w:rsidP="00F9758D">
                  <w:pPr>
                    <w:pStyle w:val="21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570F2B" w:rsidRPr="00570F2B" w:rsidRDefault="00570F2B" w:rsidP="00570F2B"/>
    <w:p w:rsidR="00570F2B" w:rsidRPr="00570F2B" w:rsidRDefault="00570F2B" w:rsidP="00570F2B"/>
    <w:p w:rsidR="00570F2B" w:rsidRPr="00570F2B" w:rsidRDefault="00570F2B" w:rsidP="00570F2B"/>
    <w:p w:rsidR="00570F2B" w:rsidRPr="00570F2B" w:rsidRDefault="00570F2B" w:rsidP="00570F2B"/>
    <w:p w:rsidR="00570F2B" w:rsidRPr="00570F2B" w:rsidRDefault="00570F2B" w:rsidP="00570F2B"/>
    <w:p w:rsidR="00570F2B" w:rsidRPr="00570F2B" w:rsidRDefault="00570F2B" w:rsidP="00570F2B"/>
    <w:p w:rsidR="00570F2B" w:rsidRPr="00570F2B" w:rsidRDefault="00570F2B" w:rsidP="00570F2B"/>
    <w:p w:rsidR="00570F2B" w:rsidRPr="00570F2B" w:rsidRDefault="00570F2B" w:rsidP="00570F2B"/>
    <w:p w:rsidR="00570F2B" w:rsidRDefault="008D652C" w:rsidP="008D652C">
      <w:pPr>
        <w:tabs>
          <w:tab w:val="left" w:pos="4306"/>
        </w:tabs>
        <w:rPr>
          <w:lang w:val="ru-RU"/>
        </w:rPr>
      </w:pPr>
      <w:r>
        <w:tab/>
      </w:r>
    </w:p>
    <w:p w:rsidR="008D652C" w:rsidRDefault="008D652C" w:rsidP="008D652C">
      <w:pPr>
        <w:tabs>
          <w:tab w:val="left" w:pos="4306"/>
        </w:tabs>
        <w:rPr>
          <w:lang w:val="ru-RU"/>
        </w:rPr>
      </w:pPr>
    </w:p>
    <w:p w:rsidR="008D652C" w:rsidRPr="008D652C" w:rsidRDefault="008D652C" w:rsidP="008D652C">
      <w:pPr>
        <w:tabs>
          <w:tab w:val="left" w:pos="4306"/>
        </w:tabs>
        <w:rPr>
          <w:lang w:val="ru-RU"/>
        </w:rPr>
      </w:pPr>
    </w:p>
    <w:p w:rsidR="00570F2B" w:rsidRPr="00570F2B" w:rsidRDefault="00EB2312" w:rsidP="00570F2B">
      <w:r>
        <w:rPr>
          <w:noProof/>
        </w:rPr>
        <w:pict>
          <v:shape id="Text Box 355" o:spid="_x0000_s1505" type="#_x0000_t202" style="position:absolute;left:0;text-align:left;margin-left:40.3pt;margin-top:50.7pt;width:245.6pt;height:515.45pt;z-index:25165772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" filled="f" stroked="f" strokeweight="0" insetpen="t">
            <o:lock v:ext="edit" shapetype="t"/>
            <v:textbox style="mso-next-textbox:#Text Box 355" inset="2.85pt,2.85pt,2.85pt,2.85pt">
              <w:txbxContent>
                <w:p w:rsidR="0071305C" w:rsidRPr="0071305C" w:rsidRDefault="00727001" w:rsidP="0071305C">
                  <w:pPr>
                    <w:spacing w:after="0" w:line="240" w:lineRule="auto"/>
                    <w:ind w:right="-88"/>
                    <w:jc w:val="center"/>
                    <w:rPr>
                      <w:rFonts w:ascii="Bookman Old Style" w:hAnsi="Bookman Old Style"/>
                      <w:b/>
                      <w:i/>
                      <w:sz w:val="40"/>
                      <w:szCs w:val="40"/>
                      <w:u w:val="single"/>
                      <w:lang w:val="ru-RU" w:eastAsia="ru-RU"/>
                    </w:rPr>
                  </w:pPr>
                  <w:r w:rsidRPr="00727001">
                    <w:rPr>
                      <w:rFonts w:ascii="Bookman Old Style" w:hAnsi="Bookman Old Style"/>
                      <w:b/>
                      <w:bCs/>
                      <w:i/>
                      <w:sz w:val="40"/>
                      <w:szCs w:val="40"/>
                      <w:u w:val="single"/>
                      <w:lang w:val="ru-RU" w:eastAsia="ru-RU"/>
                    </w:rPr>
                    <w:t>Правила поведения на природе</w:t>
                  </w:r>
                  <w:r w:rsidR="0071305C" w:rsidRPr="008D652C">
                    <w:rPr>
                      <w:rFonts w:ascii="Bookman Old Style" w:hAnsi="Bookman Old Style"/>
                      <w:b/>
                      <w:i/>
                      <w:sz w:val="40"/>
                      <w:szCs w:val="40"/>
                      <w:u w:val="single"/>
                      <w:lang w:val="ru-RU" w:eastAsia="ru-RU"/>
                    </w:rPr>
                    <w:t>:</w:t>
                  </w:r>
                </w:p>
                <w:tbl>
                  <w:tblPr>
                    <w:tblW w:w="4410" w:type="dxa"/>
                    <w:jc w:val="center"/>
                    <w:tblBorders>
                      <w:top w:val="outset" w:sz="12" w:space="0" w:color="auto"/>
                      <w:left w:val="outset" w:sz="12" w:space="0" w:color="auto"/>
                      <w:bottom w:val="outset" w:sz="12" w:space="0" w:color="auto"/>
                      <w:right w:val="outset" w:sz="12" w:space="0" w:color="auto"/>
                    </w:tblBorders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8"/>
                    <w:gridCol w:w="3402"/>
                  </w:tblGrid>
                  <w:tr w:rsidR="00727001" w:rsidRPr="00727001" w:rsidTr="00EB2312">
                    <w:trPr>
                      <w:trHeight w:val="450"/>
                      <w:jc w:val="center"/>
                    </w:trPr>
                    <w:tc>
                      <w:tcPr>
                        <w:tcW w:w="100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727001" w:rsidRPr="00727001" w:rsidRDefault="00727001" w:rsidP="00727001">
                        <w:pPr>
                          <w:spacing w:after="138" w:line="240" w:lineRule="auto"/>
                          <w:jc w:val="center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1693E">
                          <w:rPr>
                            <w:rFonts w:ascii="Arial" w:hAnsi="Arial" w:cs="Arial"/>
                            <w:b/>
                            <w:bCs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Время года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727001" w:rsidRPr="00727001" w:rsidRDefault="00727001" w:rsidP="00727001">
                        <w:pPr>
                          <w:spacing w:after="138" w:line="240" w:lineRule="auto"/>
                          <w:jc w:val="center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1693E">
                          <w:rPr>
                            <w:rFonts w:ascii="Arial" w:hAnsi="Arial" w:cs="Arial"/>
                            <w:b/>
                            <w:bCs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Нельзя</w:t>
                        </w:r>
                      </w:p>
                    </w:tc>
                  </w:tr>
                  <w:tr w:rsidR="00727001" w:rsidRPr="00727001" w:rsidTr="00EB2312">
                    <w:trPr>
                      <w:trHeight w:val="969"/>
                      <w:jc w:val="center"/>
                    </w:trPr>
                    <w:tc>
                      <w:tcPr>
                        <w:tcW w:w="100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727001" w:rsidRPr="00727001" w:rsidRDefault="00727001" w:rsidP="00727001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Весна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727001" w:rsidRPr="00727001" w:rsidRDefault="00727001" w:rsidP="00727001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92"/>
                          </w:tabs>
                          <w:spacing w:after="0" w:line="240" w:lineRule="auto"/>
                          <w:ind w:left="58" w:firstLine="0"/>
                          <w:jc w:val="left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рвать первоцветы;</w:t>
                        </w:r>
                      </w:p>
                      <w:p w:rsidR="00727001" w:rsidRPr="00727001" w:rsidRDefault="00727001" w:rsidP="00727001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92"/>
                          </w:tabs>
                          <w:spacing w:after="0" w:line="240" w:lineRule="auto"/>
                          <w:ind w:left="58" w:firstLine="0"/>
                          <w:jc w:val="left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разорять птичьи гнезда;</w:t>
                        </w:r>
                      </w:p>
                      <w:p w:rsidR="00727001" w:rsidRPr="00727001" w:rsidRDefault="00727001" w:rsidP="00727001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92"/>
                          </w:tabs>
                          <w:spacing w:after="0" w:line="240" w:lineRule="auto"/>
                          <w:ind w:left="58" w:firstLine="0"/>
                          <w:jc w:val="left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выжигать прошлогоднюю траву.</w:t>
                        </w:r>
                      </w:p>
                    </w:tc>
                  </w:tr>
                  <w:tr w:rsidR="00727001" w:rsidRPr="00EB2312" w:rsidTr="00EB2312">
                    <w:trPr>
                      <w:trHeight w:val="1703"/>
                      <w:jc w:val="center"/>
                    </w:trPr>
                    <w:tc>
                      <w:tcPr>
                        <w:tcW w:w="100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727001" w:rsidRPr="00727001" w:rsidRDefault="00727001" w:rsidP="00727001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Лето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727001" w:rsidRPr="00727001" w:rsidRDefault="00727001" w:rsidP="00727001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278"/>
                          </w:tabs>
                          <w:spacing w:after="0" w:line="240" w:lineRule="auto"/>
                          <w:ind w:left="58" w:firstLine="47"/>
                          <w:jc w:val="left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обрывать паутину и убивать пауков;</w:t>
                        </w:r>
                      </w:p>
                      <w:p w:rsidR="00727001" w:rsidRPr="00727001" w:rsidRDefault="00727001" w:rsidP="00727001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278"/>
                          </w:tabs>
                          <w:spacing w:after="0" w:line="240" w:lineRule="auto"/>
                          <w:ind w:left="58" w:firstLine="47"/>
                          <w:jc w:val="left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стараться поймать бабочек, пчел, стрекоз;</w:t>
                        </w:r>
                      </w:p>
                      <w:p w:rsidR="00727001" w:rsidRPr="00727001" w:rsidRDefault="00727001" w:rsidP="00727001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278"/>
                          </w:tabs>
                          <w:spacing w:after="0" w:line="240" w:lineRule="auto"/>
                          <w:ind w:left="58" w:firstLine="47"/>
                          <w:jc w:val="left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собирать ягоды и грибы, с которыми раньше не был знаком.</w:t>
                        </w:r>
                      </w:p>
                    </w:tc>
                  </w:tr>
                  <w:tr w:rsidR="00727001" w:rsidRPr="00727001" w:rsidTr="00EB2312">
                    <w:trPr>
                      <w:trHeight w:val="734"/>
                      <w:jc w:val="center"/>
                    </w:trPr>
                    <w:tc>
                      <w:tcPr>
                        <w:tcW w:w="100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727001" w:rsidRPr="00727001" w:rsidRDefault="00727001" w:rsidP="00727001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Осень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727001" w:rsidRPr="00727001" w:rsidRDefault="00727001" w:rsidP="00727001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200"/>
                            <w:tab w:val="left" w:pos="361"/>
                          </w:tabs>
                          <w:spacing w:after="0" w:line="240" w:lineRule="auto"/>
                          <w:ind w:left="58" w:firstLine="47"/>
                          <w:jc w:val="left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поджигать сухие листья и траву</w:t>
                        </w:r>
                      </w:p>
                      <w:p w:rsidR="00727001" w:rsidRPr="00727001" w:rsidRDefault="00727001" w:rsidP="00727001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200"/>
                            <w:tab w:val="left" w:pos="361"/>
                          </w:tabs>
                          <w:spacing w:after="0" w:line="240" w:lineRule="auto"/>
                          <w:ind w:left="58" w:firstLine="47"/>
                          <w:jc w:val="left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сбивать грибы.</w:t>
                        </w:r>
                      </w:p>
                    </w:tc>
                  </w:tr>
                  <w:tr w:rsidR="00727001" w:rsidRPr="00727001" w:rsidTr="00EB2312">
                    <w:trPr>
                      <w:trHeight w:val="720"/>
                      <w:jc w:val="center"/>
                    </w:trPr>
                    <w:tc>
                      <w:tcPr>
                        <w:tcW w:w="100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727001" w:rsidRPr="00727001" w:rsidRDefault="00727001" w:rsidP="00727001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Зима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727001" w:rsidRPr="00727001" w:rsidRDefault="00727001" w:rsidP="0072700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19"/>
                          </w:tabs>
                          <w:spacing w:after="0" w:line="240" w:lineRule="auto"/>
                          <w:ind w:left="58" w:firstLine="47"/>
                          <w:jc w:val="left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задевать и ломать хрупкие ветки;</w:t>
                        </w:r>
                      </w:p>
                      <w:p w:rsidR="00727001" w:rsidRPr="00727001" w:rsidRDefault="00727001" w:rsidP="0072700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19"/>
                          </w:tabs>
                          <w:spacing w:after="0" w:line="240" w:lineRule="auto"/>
                          <w:ind w:left="58" w:firstLine="47"/>
                          <w:jc w:val="left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пугать лесных обитателей.</w:t>
                        </w:r>
                      </w:p>
                    </w:tc>
                  </w:tr>
                  <w:tr w:rsidR="00727001" w:rsidRPr="00727001" w:rsidTr="00EB2312">
                    <w:trPr>
                      <w:trHeight w:val="2188"/>
                      <w:jc w:val="center"/>
                    </w:trPr>
                    <w:tc>
                      <w:tcPr>
                        <w:tcW w:w="100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727001" w:rsidRPr="00727001" w:rsidRDefault="00727001" w:rsidP="00727001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В любое время года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727001" w:rsidRPr="00727001" w:rsidRDefault="00727001" w:rsidP="00727001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05"/>
                            <w:tab w:val="left" w:pos="361"/>
                          </w:tabs>
                          <w:spacing w:after="0" w:line="240" w:lineRule="auto"/>
                          <w:ind w:left="58" w:firstLine="47"/>
                          <w:jc w:val="left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повреждать кору деревьев;</w:t>
                        </w:r>
                      </w:p>
                      <w:p w:rsidR="00727001" w:rsidRPr="00727001" w:rsidRDefault="00727001" w:rsidP="00727001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05"/>
                            <w:tab w:val="left" w:pos="361"/>
                          </w:tabs>
                          <w:spacing w:after="0" w:line="240" w:lineRule="auto"/>
                          <w:ind w:left="58" w:firstLine="47"/>
                          <w:jc w:val="left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оставлять непотушенные костры;</w:t>
                        </w:r>
                      </w:p>
                      <w:p w:rsidR="00727001" w:rsidRPr="00727001" w:rsidRDefault="00727001" w:rsidP="00727001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05"/>
                            <w:tab w:val="left" w:pos="361"/>
                          </w:tabs>
                          <w:spacing w:after="0" w:line="240" w:lineRule="auto"/>
                          <w:ind w:left="58" w:firstLine="47"/>
                          <w:jc w:val="left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шуметь;</w:t>
                        </w:r>
                      </w:p>
                      <w:p w:rsidR="00727001" w:rsidRPr="00727001" w:rsidRDefault="00727001" w:rsidP="00727001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05"/>
                            <w:tab w:val="left" w:pos="361"/>
                          </w:tabs>
                          <w:spacing w:after="0" w:line="240" w:lineRule="auto"/>
                          <w:ind w:left="58" w:firstLine="47"/>
                          <w:jc w:val="left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ломать побеги кустарников и ветви деревьев;</w:t>
                        </w:r>
                      </w:p>
                      <w:p w:rsidR="00727001" w:rsidRPr="00727001" w:rsidRDefault="00727001" w:rsidP="00727001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05"/>
                            <w:tab w:val="left" w:pos="361"/>
                          </w:tabs>
                          <w:spacing w:after="0" w:line="240" w:lineRule="auto"/>
                          <w:ind w:left="58" w:firstLine="47"/>
                          <w:jc w:val="left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ловить зверьков, птиц, уносить их домой;</w:t>
                        </w:r>
                      </w:p>
                      <w:p w:rsidR="00727001" w:rsidRPr="00727001" w:rsidRDefault="00727001" w:rsidP="00727001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05"/>
                            <w:tab w:val="left" w:pos="361"/>
                          </w:tabs>
                          <w:spacing w:after="0" w:line="240" w:lineRule="auto"/>
                          <w:ind w:left="58" w:firstLine="47"/>
                          <w:jc w:val="left"/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27001">
                          <w:rPr>
                            <w:rFonts w:ascii="Arial" w:hAnsi="Arial" w:cs="Arial"/>
                            <w:kern w:val="0"/>
                            <w:sz w:val="24"/>
                            <w:szCs w:val="24"/>
                            <w:lang w:val="ru-RU" w:eastAsia="ru-RU"/>
                          </w:rPr>
                          <w:t>оставлять мусор.</w:t>
                        </w:r>
                      </w:p>
                    </w:tc>
                  </w:tr>
                </w:tbl>
                <w:p w:rsidR="0071305C" w:rsidRDefault="0071305C" w:rsidP="00727001">
                  <w:pPr>
                    <w:widowControl w:val="0"/>
                    <w:spacing w:after="0" w:line="276" w:lineRule="auto"/>
                    <w:jc w:val="center"/>
                    <w:rPr>
                      <w:b/>
                      <w:bCs/>
                      <w:iCs/>
                      <w:sz w:val="24"/>
                      <w:szCs w:val="24"/>
                      <w:lang w:val="ru-RU" w:eastAsia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570F2B" w:rsidRPr="00570F2B" w:rsidRDefault="00570F2B" w:rsidP="00570F2B"/>
    <w:p w:rsidR="00570F2B" w:rsidRPr="00B561AF" w:rsidRDefault="00570F2B" w:rsidP="00570F2B">
      <w:pPr>
        <w:rPr>
          <w:lang w:val="ru-RU"/>
        </w:rPr>
      </w:pPr>
      <w:bookmarkStart w:id="0" w:name="_GoBack"/>
      <w:bookmarkEnd w:id="0"/>
    </w:p>
    <w:p w:rsidR="00570F2B" w:rsidRPr="00B561AF" w:rsidRDefault="00570F2B" w:rsidP="00570F2B">
      <w:pPr>
        <w:rPr>
          <w:lang w:val="ru-RU"/>
        </w:rPr>
      </w:pPr>
    </w:p>
    <w:p w:rsidR="00570F2B" w:rsidRPr="00B561AF" w:rsidRDefault="00570F2B" w:rsidP="00570F2B">
      <w:pPr>
        <w:rPr>
          <w:lang w:val="ru-RU"/>
        </w:rPr>
      </w:pPr>
    </w:p>
    <w:p w:rsidR="00570F2B" w:rsidRPr="00B561AF" w:rsidRDefault="00570F2B" w:rsidP="0071305C">
      <w:pPr>
        <w:rPr>
          <w:lang w:val="ru-RU"/>
        </w:rPr>
      </w:pPr>
    </w:p>
    <w:p w:rsidR="00A537EB" w:rsidRPr="00504297" w:rsidRDefault="00C329C1" w:rsidP="001D0AF5">
      <w:pPr>
        <w:tabs>
          <w:tab w:val="left" w:pos="6645"/>
        </w:tabs>
        <w:rPr>
          <w:lang w:val="ru-RU"/>
        </w:rPr>
      </w:pPr>
      <w:r>
        <w:rPr>
          <w:noProof/>
        </w:rPr>
        <w:pict>
          <v:shape id="Text Box 357" o:spid="_x0000_s1506" type="#_x0000_t202" style="position:absolute;left:0;text-align:left;margin-left:294.6pt;margin-top:68.05pt;width:246.1pt;height:484.15pt;z-index:25165977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" filled="f" stroked="f" strokeweight="0" insetpen="t">
            <o:lock v:ext="edit" shapetype="t"/>
            <v:textbox style="mso-next-textbox:#Text Box 358" inset="2.85pt,2.85pt,2.85pt,2.85pt">
              <w:txbxContent>
                <w:p w:rsidR="0071305C" w:rsidRDefault="00C329C1" w:rsidP="0071305C">
                  <w:pPr>
                    <w:spacing w:before="100" w:beforeAutospacing="1" w:after="100" w:afterAutospacing="1" w:line="240" w:lineRule="auto"/>
                    <w:jc w:val="center"/>
                    <w:rPr>
                      <w:b/>
                      <w:i/>
                      <w:noProof/>
                      <w:color w:val="002060"/>
                      <w:sz w:val="28"/>
                      <w:szCs w:val="28"/>
                      <w:lang w:val="ru-RU" w:eastAsia="ru-RU"/>
                    </w:rPr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instrText>INCLUDEPICTURE  "http://images.myshared.ru/6/577458/slide_5.jpg" \* MERGEFORMATINET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pict>
                      <v:shape id="_x0000_i1039" type="#_x0000_t75" alt="" style="width:234.25pt;height:176.25pt">
                        <v:imagedata r:id="rId12" r:href="rId13"/>
                      </v:shape>
                    </w:pict>
                  </w:r>
                  <w:r>
                    <w:fldChar w:fldCharType="end"/>
                  </w:r>
                </w:p>
                <w:p w:rsidR="0041693E" w:rsidRPr="00A206BA" w:rsidRDefault="0041693E" w:rsidP="0041693E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A206BA">
                    <w:rPr>
                      <w:rStyle w:val="af"/>
                      <w:rFonts w:ascii="Tahoma" w:hAnsi="Tahoma" w:cs="Tahoma"/>
                      <w:color w:val="000000"/>
                      <w:sz w:val="28"/>
                      <w:szCs w:val="28"/>
                    </w:rPr>
                    <w:t>Природа – это дом, в котором день за днем растут цветы и хлеб, кругом смеются дети.</w:t>
                  </w:r>
                </w:p>
                <w:p w:rsidR="0041693E" w:rsidRPr="00A206BA" w:rsidRDefault="0041693E" w:rsidP="0041693E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A206BA">
                    <w:rPr>
                      <w:rStyle w:val="af"/>
                      <w:rFonts w:ascii="Tahoma" w:hAnsi="Tahoma" w:cs="Tahoma"/>
                      <w:color w:val="000000"/>
                      <w:sz w:val="28"/>
                      <w:szCs w:val="28"/>
                    </w:rPr>
                    <w:t>И этот дом и смех один, один для всех. Другого дома нет на целом свете.</w:t>
                  </w:r>
                </w:p>
                <w:p w:rsidR="0041693E" w:rsidRPr="00A206BA" w:rsidRDefault="0041693E" w:rsidP="0041693E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A206BA">
                    <w:rPr>
                      <w:rStyle w:val="af"/>
                      <w:rFonts w:ascii="Tahoma" w:hAnsi="Tahoma" w:cs="Tahoma"/>
                      <w:color w:val="000000"/>
                      <w:sz w:val="28"/>
                      <w:szCs w:val="28"/>
                    </w:rPr>
                    <w:t>Природа – это дом, под снегом и дождем</w:t>
                  </w:r>
                </w:p>
                <w:p w:rsidR="0041693E" w:rsidRPr="00A206BA" w:rsidRDefault="0041693E" w:rsidP="0041693E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A206BA">
                    <w:rPr>
                      <w:rStyle w:val="af"/>
                      <w:rFonts w:ascii="Tahoma" w:hAnsi="Tahoma" w:cs="Tahoma"/>
                      <w:color w:val="000000"/>
                      <w:sz w:val="28"/>
                      <w:szCs w:val="28"/>
                    </w:rPr>
                    <w:t>В любой мороз и зной устроен он на славу.</w:t>
                  </w:r>
                </w:p>
                <w:p w:rsidR="0041693E" w:rsidRPr="00A206BA" w:rsidRDefault="0041693E" w:rsidP="0041693E">
                  <w:pPr>
                    <w:pStyle w:val="ad"/>
                    <w:spacing w:before="0" w:beforeAutospacing="0" w:after="0" w:afterAutospacing="0"/>
                    <w:jc w:val="center"/>
                    <w:rPr>
                      <w:rStyle w:val="af"/>
                      <w:rFonts w:ascii="Tahoma" w:hAnsi="Tahoma" w:cs="Tahoma"/>
                      <w:i w:val="0"/>
                      <w:iCs w:val="0"/>
                      <w:color w:val="000000"/>
                      <w:sz w:val="28"/>
                      <w:szCs w:val="28"/>
                    </w:rPr>
                  </w:pPr>
                  <w:r w:rsidRPr="00A206BA">
                    <w:rPr>
                      <w:rStyle w:val="af"/>
                      <w:rFonts w:ascii="Tahoma" w:hAnsi="Tahoma" w:cs="Tahoma"/>
                      <w:color w:val="000000"/>
                      <w:sz w:val="28"/>
                      <w:szCs w:val="28"/>
                    </w:rPr>
                    <w:t>Храните этот дом, в котором мы живем.</w:t>
                  </w:r>
                </w:p>
                <w:p w:rsidR="0041693E" w:rsidRPr="00A206BA" w:rsidRDefault="0041693E" w:rsidP="0041693E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A206BA">
                    <w:rPr>
                      <w:rStyle w:val="af"/>
                      <w:rFonts w:ascii="Tahoma" w:hAnsi="Tahoma" w:cs="Tahoma"/>
                      <w:color w:val="000000"/>
                      <w:sz w:val="28"/>
                      <w:szCs w:val="28"/>
                    </w:rPr>
                    <w:t>На этот мирный дом имеем право.</w:t>
                  </w:r>
                </w:p>
                <w:p w:rsidR="0041693E" w:rsidRPr="00A206BA" w:rsidRDefault="0041693E" w:rsidP="0041693E">
                  <w:pPr>
                    <w:pStyle w:val="ad"/>
                    <w:spacing w:before="0" w:beforeAutospacing="0" w:after="0" w:afterAutospacing="0"/>
                    <w:jc w:val="center"/>
                    <w:rPr>
                      <w:rStyle w:val="af"/>
                      <w:rFonts w:ascii="Tahoma" w:hAnsi="Tahoma" w:cs="Tahoma"/>
                      <w:i w:val="0"/>
                      <w:iCs w:val="0"/>
                      <w:color w:val="000000"/>
                      <w:sz w:val="28"/>
                      <w:szCs w:val="28"/>
                    </w:rPr>
                  </w:pPr>
                  <w:r w:rsidRPr="00A206BA">
                    <w:rPr>
                      <w:rStyle w:val="af"/>
                      <w:rFonts w:ascii="Tahoma" w:hAnsi="Tahoma" w:cs="Tahoma"/>
                      <w:color w:val="000000"/>
                      <w:sz w:val="28"/>
                      <w:szCs w:val="28"/>
                    </w:rPr>
                    <w:t>Мы не можем остановить заводы,</w:t>
                  </w:r>
                </w:p>
                <w:p w:rsidR="0041693E" w:rsidRPr="00A206BA" w:rsidRDefault="008D652C" w:rsidP="0041693E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>
                    <w:rPr>
                      <w:rStyle w:val="af"/>
                      <w:rFonts w:ascii="Tahoma" w:hAnsi="Tahoma" w:cs="Tahoma"/>
                      <w:color w:val="000000"/>
                      <w:sz w:val="28"/>
                      <w:szCs w:val="28"/>
                    </w:rPr>
                    <w:t>Ч</w:t>
                  </w:r>
                  <w:r w:rsidR="0041693E" w:rsidRPr="00A206BA">
                    <w:rPr>
                      <w:rStyle w:val="af"/>
                      <w:rFonts w:ascii="Tahoma" w:hAnsi="Tahoma" w:cs="Tahoma"/>
                      <w:color w:val="000000"/>
                      <w:sz w:val="28"/>
                      <w:szCs w:val="28"/>
                    </w:rPr>
                    <w:t>тобы голубое небо не коптили.</w:t>
                  </w:r>
                </w:p>
                <w:p w:rsidR="0041693E" w:rsidRPr="00A206BA" w:rsidRDefault="0041693E" w:rsidP="0041693E">
                  <w:pPr>
                    <w:pStyle w:val="ad"/>
                    <w:spacing w:before="0" w:beforeAutospacing="0" w:after="0" w:afterAutospacing="0"/>
                    <w:jc w:val="center"/>
                    <w:rPr>
                      <w:rStyle w:val="af"/>
                      <w:rFonts w:ascii="Tahoma" w:hAnsi="Tahoma" w:cs="Tahoma"/>
                      <w:i w:val="0"/>
                      <w:iCs w:val="0"/>
                      <w:color w:val="000000"/>
                      <w:sz w:val="28"/>
                      <w:szCs w:val="28"/>
                    </w:rPr>
                  </w:pPr>
                  <w:r w:rsidRPr="00A206BA">
                    <w:rPr>
                      <w:rStyle w:val="af"/>
                      <w:rFonts w:ascii="Tahoma" w:hAnsi="Tahoma" w:cs="Tahoma"/>
                      <w:color w:val="000000"/>
                      <w:sz w:val="28"/>
                      <w:szCs w:val="28"/>
                    </w:rPr>
                    <w:t xml:space="preserve">Чтобы в реки не сливали все отходы, </w:t>
                  </w:r>
                </w:p>
                <w:p w:rsidR="0041693E" w:rsidRPr="00A206BA" w:rsidRDefault="0041693E" w:rsidP="0041693E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A206BA">
                    <w:rPr>
                      <w:rStyle w:val="af"/>
                      <w:rFonts w:ascii="Tahoma" w:hAnsi="Tahoma" w:cs="Tahoma"/>
                      <w:color w:val="000000"/>
                      <w:sz w:val="28"/>
                      <w:szCs w:val="28"/>
                    </w:rPr>
                    <w:t>чтобы природу нашу не губили.</w:t>
                  </w:r>
                </w:p>
                <w:p w:rsidR="0041693E" w:rsidRPr="00A206BA" w:rsidRDefault="0041693E" w:rsidP="0041693E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A206BA">
                    <w:rPr>
                      <w:rStyle w:val="af"/>
                      <w:rFonts w:ascii="Tahoma" w:hAnsi="Tahoma" w:cs="Tahoma"/>
                      <w:color w:val="000000"/>
                      <w:sz w:val="28"/>
                      <w:szCs w:val="28"/>
                    </w:rPr>
                    <w:t>Но мы можем деревья посадить. И птиц зимою покормить.</w:t>
                  </w:r>
                </w:p>
                <w:p w:rsidR="0041693E" w:rsidRPr="00A206BA" w:rsidRDefault="0041693E" w:rsidP="0041693E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A206BA">
                    <w:rPr>
                      <w:rStyle w:val="af"/>
                      <w:rFonts w:ascii="Tahoma" w:hAnsi="Tahoma" w:cs="Tahoma"/>
                      <w:color w:val="000000"/>
                      <w:sz w:val="28"/>
                      <w:szCs w:val="28"/>
                    </w:rPr>
                    <w:t>На землю мусор не бросать, цветы не рвать, зверей не убивать.</w:t>
                  </w:r>
                </w:p>
                <w:p w:rsidR="0041693E" w:rsidRPr="00A206BA" w:rsidRDefault="0041693E" w:rsidP="0041693E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A206BA">
                    <w:rPr>
                      <w:rStyle w:val="af"/>
                      <w:rFonts w:ascii="Tahoma" w:hAnsi="Tahoma" w:cs="Tahoma"/>
                      <w:color w:val="000000"/>
                      <w:sz w:val="28"/>
                      <w:szCs w:val="28"/>
                    </w:rPr>
                    <w:t>Давайте природу любить и лелеять. Чтоб не исчезла трель соловья.</w:t>
                  </w:r>
                </w:p>
                <w:p w:rsidR="0041693E" w:rsidRPr="00A206BA" w:rsidRDefault="0041693E" w:rsidP="0041693E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A206BA">
                    <w:rPr>
                      <w:rStyle w:val="af"/>
                      <w:rFonts w:ascii="Tahoma" w:hAnsi="Tahoma" w:cs="Tahoma"/>
                      <w:color w:val="000000"/>
                      <w:sz w:val="28"/>
                      <w:szCs w:val="28"/>
                    </w:rPr>
                    <w:t>Чтоб самым большим заповедником</w:t>
                  </w:r>
                </w:p>
                <w:p w:rsidR="0041693E" w:rsidRPr="00A206BA" w:rsidRDefault="0041693E" w:rsidP="0041693E">
                  <w:pPr>
                    <w:pStyle w:val="ad"/>
                    <w:spacing w:before="0" w:beforeAutospacing="0" w:after="0" w:afterAutospacing="0"/>
                    <w:jc w:val="center"/>
                    <w:rPr>
                      <w:rFonts w:ascii="Tahoma" w:hAnsi="Tahoma" w:cs="Tahoma"/>
                      <w:b/>
                      <w:color w:val="000000"/>
                      <w:sz w:val="28"/>
                      <w:szCs w:val="28"/>
                      <w:u w:val="single"/>
                    </w:rPr>
                  </w:pPr>
                  <w:r w:rsidRPr="00A206BA">
                    <w:rPr>
                      <w:rStyle w:val="af"/>
                      <w:rFonts w:ascii="Tahoma" w:hAnsi="Tahoma" w:cs="Tahoma"/>
                      <w:b/>
                      <w:color w:val="000000"/>
                      <w:sz w:val="28"/>
                      <w:szCs w:val="28"/>
                      <w:u w:val="single"/>
                    </w:rPr>
                    <w:t>СТАЛА НАША ЗЕМЛЯ!!!!</w:t>
                  </w:r>
                </w:p>
                <w:p w:rsidR="00D371DB" w:rsidRDefault="00C329C1" w:rsidP="0041693E">
                  <w:pPr>
                    <w:spacing w:before="100" w:beforeAutospacing="1" w:after="100" w:afterAutospacing="1" w:line="240" w:lineRule="auto"/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sz w:val="24"/>
                      <w:szCs w:val="24"/>
                      <w:lang w:val="ru-RU" w:eastAsia="ru-RU"/>
                    </w:rPr>
                    <w:pict>
                      <v:shape id="_x0000_i1041" type="#_x0000_t75" style="width:228.9pt;height:275.1pt">
                        <v:imagedata r:id="rId14" o:title=""/>
                      </v:shape>
                    </w:pict>
                  </w:r>
                </w:p>
                <w:p w:rsidR="00D371DB" w:rsidRPr="00D371DB" w:rsidRDefault="00D371DB" w:rsidP="00D371DB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E663BD" w:rsidRDefault="00E663BD" w:rsidP="00E663BD">
                  <w:pPr>
                    <w:rPr>
                      <w:lang w:val="ru-RU"/>
                    </w:rPr>
                  </w:pPr>
                </w:p>
                <w:p w:rsidR="00E663BD" w:rsidRPr="00E663BD" w:rsidRDefault="00E663BD" w:rsidP="00E663BD">
                  <w:pPr>
                    <w:rPr>
                      <w:lang w:val="ru-RU"/>
                    </w:rPr>
                  </w:pPr>
                </w:p>
                <w:p w:rsidR="00E663BD" w:rsidRPr="003A1A56" w:rsidRDefault="00E663BD" w:rsidP="00B7549D">
                  <w:pPr>
                    <w:pStyle w:val="a6"/>
                    <w:spacing w:line="240" w:lineRule="auto"/>
                    <w:contextualSpacing/>
                    <w:jc w:val="both"/>
                    <w:rPr>
                      <w:lang w:val="ru-RU"/>
                    </w:rPr>
                  </w:pPr>
                </w:p>
                <w:p w:rsidR="0005351B" w:rsidRPr="006E17A8" w:rsidRDefault="0005351B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570F2B" w:rsidRPr="00B561AF">
        <w:rPr>
          <w:lang w:val="ru-RU"/>
        </w:rPr>
        <w:tab/>
      </w:r>
      <w:r>
        <w:rPr>
          <w:noProof/>
        </w:rPr>
        <w:pict>
          <v:shape id="Text Box 358" o:spid="_x0000_s1507" type="#_x0000_t202" style="position:absolute;left:0;text-align:left;margin-left:563.3pt;margin-top:68.05pt;width:235.35pt;height:480.85pt;z-index:25166182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" filled="f" stroked="f" strokeweight="0" insetpen="t">
            <o:lock v:ext="edit" shapetype="t"/>
            <v:textbox style="mso-next-textbox:#Text Box 358" inset="2.85pt,2.85pt,2.85pt,2.85pt">
              <w:txbxContent/>
            </v:textbox>
            <w10:wrap anchorx="page" anchory="page"/>
          </v:shape>
        </w:pict>
      </w:r>
      <w:r>
        <w:rPr>
          <w:noProof/>
        </w:rPr>
        <w:pict>
          <v:group id="Group 360" o:spid="_x0000_s1501" style="position:absolute;left:0;text-align:left;margin-left:40.3pt;margin-top:40.95pt;width:762.95pt;height:15.85pt;flip:y;z-index:251662848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02" alt="Level bars" style="position:absolute;left:184343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03" alt="Level bars" style="position:absolute;left:212628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04" alt="Level bars" style="position:absolute;left:240913;top:201168;width:28286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</w:rPr>
        <w:pict>
          <v:shape id="Text Box 453" o:spid="_x0000_s1499" type="#_x0000_t202" style="position:absolute;left:0;text-align:left;margin-left:312.75pt;margin-top:382.5pt;width:18.5pt;height:27.75pt;z-index:251660800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/WtgIAAMI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" filled="f" stroked="f">
            <v:textbox style="mso-next-textbox:#Text Box 453;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</w:p>
    <w:sectPr w:rsidR="00A537EB" w:rsidRPr="00504297" w:rsidSect="00610F77">
      <w:pgSz w:w="16839" w:h="11907" w:orient="landscape"/>
      <w:pgMar w:top="426" w:right="878" w:bottom="864" w:left="878" w:header="720" w:footer="720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56B4B"/>
    <w:multiLevelType w:val="hybridMultilevel"/>
    <w:tmpl w:val="D0887D6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64287D"/>
    <w:multiLevelType w:val="hybridMultilevel"/>
    <w:tmpl w:val="E7BCB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3843A5"/>
    <w:multiLevelType w:val="hybridMultilevel"/>
    <w:tmpl w:val="CB0C09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72ED3"/>
    <w:multiLevelType w:val="hybridMultilevel"/>
    <w:tmpl w:val="12220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47EB4"/>
    <w:multiLevelType w:val="hybridMultilevel"/>
    <w:tmpl w:val="2D5EC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375FE6"/>
    <w:multiLevelType w:val="hybridMultilevel"/>
    <w:tmpl w:val="71540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155C8A"/>
    <w:multiLevelType w:val="hybridMultilevel"/>
    <w:tmpl w:val="A9B40CB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FC21C5"/>
    <w:multiLevelType w:val="hybridMultilevel"/>
    <w:tmpl w:val="909C26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CE6F64"/>
    <w:multiLevelType w:val="hybridMultilevel"/>
    <w:tmpl w:val="22E4D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F144E7"/>
    <w:multiLevelType w:val="hybridMultilevel"/>
    <w:tmpl w:val="A7062E14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7CE7703D"/>
    <w:multiLevelType w:val="hybridMultilevel"/>
    <w:tmpl w:val="45D20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3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26FE"/>
    <w:rsid w:val="0005351B"/>
    <w:rsid w:val="000C177B"/>
    <w:rsid w:val="00117B4E"/>
    <w:rsid w:val="001B7F4C"/>
    <w:rsid w:val="001D0AF5"/>
    <w:rsid w:val="001D4B3E"/>
    <w:rsid w:val="001E5796"/>
    <w:rsid w:val="001F5EB9"/>
    <w:rsid w:val="00202F32"/>
    <w:rsid w:val="00227100"/>
    <w:rsid w:val="002430E3"/>
    <w:rsid w:val="00243FC6"/>
    <w:rsid w:val="003062DF"/>
    <w:rsid w:val="00333755"/>
    <w:rsid w:val="003A1A56"/>
    <w:rsid w:val="003A5005"/>
    <w:rsid w:val="003F6963"/>
    <w:rsid w:val="00415DC2"/>
    <w:rsid w:val="0041693E"/>
    <w:rsid w:val="00443639"/>
    <w:rsid w:val="004B239C"/>
    <w:rsid w:val="004C49EC"/>
    <w:rsid w:val="00504297"/>
    <w:rsid w:val="00507283"/>
    <w:rsid w:val="00570F2B"/>
    <w:rsid w:val="00594973"/>
    <w:rsid w:val="00596818"/>
    <w:rsid w:val="005E6CB8"/>
    <w:rsid w:val="00610F77"/>
    <w:rsid w:val="00634FCC"/>
    <w:rsid w:val="00651280"/>
    <w:rsid w:val="00680AD0"/>
    <w:rsid w:val="006B3D75"/>
    <w:rsid w:val="006B6B41"/>
    <w:rsid w:val="006E17A8"/>
    <w:rsid w:val="0071305C"/>
    <w:rsid w:val="00727001"/>
    <w:rsid w:val="007652A1"/>
    <w:rsid w:val="00766D56"/>
    <w:rsid w:val="008026FE"/>
    <w:rsid w:val="008257BC"/>
    <w:rsid w:val="00876EB7"/>
    <w:rsid w:val="008D652C"/>
    <w:rsid w:val="00995EC7"/>
    <w:rsid w:val="00A03367"/>
    <w:rsid w:val="00A503C7"/>
    <w:rsid w:val="00A53286"/>
    <w:rsid w:val="00A537EB"/>
    <w:rsid w:val="00A66F3F"/>
    <w:rsid w:val="00A92BD5"/>
    <w:rsid w:val="00B30FD3"/>
    <w:rsid w:val="00B54715"/>
    <w:rsid w:val="00B561AF"/>
    <w:rsid w:val="00B63C70"/>
    <w:rsid w:val="00B7549D"/>
    <w:rsid w:val="00C03AB1"/>
    <w:rsid w:val="00C329C1"/>
    <w:rsid w:val="00C40D87"/>
    <w:rsid w:val="00C94BAF"/>
    <w:rsid w:val="00CC1D5F"/>
    <w:rsid w:val="00CC2E1E"/>
    <w:rsid w:val="00CD7661"/>
    <w:rsid w:val="00CF7462"/>
    <w:rsid w:val="00D371DB"/>
    <w:rsid w:val="00D63841"/>
    <w:rsid w:val="00D758C3"/>
    <w:rsid w:val="00E663BD"/>
    <w:rsid w:val="00E94E8C"/>
    <w:rsid w:val="00EB2312"/>
    <w:rsid w:val="00EB2986"/>
    <w:rsid w:val="00ED2C51"/>
    <w:rsid w:val="00F50D0E"/>
    <w:rsid w:val="00F55284"/>
    <w:rsid w:val="00F66522"/>
    <w:rsid w:val="00F90291"/>
    <w:rsid w:val="00F9758D"/>
    <w:rsid w:val="00FF0996"/>
    <w:rsid w:val="00FF0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4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  <o:colormenu v:ext="edit" fillcolor="none" strokecolor="none"/>
    </o:shapedefaults>
    <o:shapelayout v:ext="edit">
      <o:idmap v:ext="edit" data="1"/>
    </o:shapelayout>
  </w:shapeDefaults>
  <w:decimalSymbol w:val=","/>
  <w:listSeparator w:val=";"/>
  <w15:docId w15:val="{83E6F0A9-A508-42FE-995A-05265D5E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BAF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C94BAF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C94BAF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C94BAF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C94BAF"/>
    <w:pPr>
      <w:outlineLvl w:val="3"/>
    </w:pPr>
    <w:rPr>
      <w:color w:val="auto"/>
    </w:rPr>
  </w:style>
  <w:style w:type="paragraph" w:styleId="7">
    <w:name w:val="heading 7"/>
    <w:qFormat/>
    <w:rsid w:val="00C94BAF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C94BAF"/>
    <w:rPr>
      <w:color w:val="0000FF"/>
      <w:u w:val="single"/>
    </w:rPr>
  </w:style>
  <w:style w:type="paragraph" w:styleId="a4">
    <w:name w:val="No Spacing"/>
    <w:qFormat/>
    <w:rsid w:val="00CC2E1E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rsid w:val="00C94BAF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rsid w:val="00C94BAF"/>
    <w:pPr>
      <w:jc w:val="left"/>
    </w:pPr>
    <w:rPr>
      <w:color w:val="auto"/>
      <w:sz w:val="22"/>
      <w:szCs w:val="22"/>
      <w:lang w:bidi="en-US"/>
    </w:rPr>
  </w:style>
  <w:style w:type="paragraph" w:styleId="20">
    <w:name w:val="Body Text 2"/>
    <w:basedOn w:val="a"/>
    <w:rsid w:val="00C94BAF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C94BAF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rsid w:val="00C94BAF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rsid w:val="00C94BAF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C94BAF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rsid w:val="00C94BAF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rsid w:val="00C94BAF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062D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paragraph" w:styleId="ad">
    <w:name w:val="Normal (Web)"/>
    <w:basedOn w:val="a"/>
    <w:uiPriority w:val="99"/>
    <w:unhideWhenUsed/>
    <w:rsid w:val="00B561AF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character" w:styleId="ae">
    <w:name w:val="Strong"/>
    <w:basedOn w:val="a0"/>
    <w:uiPriority w:val="22"/>
    <w:qFormat/>
    <w:rsid w:val="00727001"/>
    <w:rPr>
      <w:b/>
      <w:bCs/>
    </w:rPr>
  </w:style>
  <w:style w:type="paragraph" w:customStyle="1" w:styleId="c0">
    <w:name w:val="c0"/>
    <w:basedOn w:val="a"/>
    <w:rsid w:val="0041693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character" w:customStyle="1" w:styleId="c1">
    <w:name w:val="c1"/>
    <w:basedOn w:val="a0"/>
    <w:rsid w:val="0041693E"/>
  </w:style>
  <w:style w:type="character" w:styleId="af">
    <w:name w:val="Emphasis"/>
    <w:basedOn w:val="a0"/>
    <w:uiPriority w:val="20"/>
    <w:qFormat/>
    <w:rsid w:val="004169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://images.myshared.ru/6/577458/slide_5.jpg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stihi.ru/pics/2015/05/18/9567.jpg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http://bigslide.ru/images/8/7758/960/img11.jpg" TargetMode="External"/><Relationship Id="rId14" Type="http://schemas.openxmlformats.org/officeDocument/2006/relationships/image" Target="media/image7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83;&#1086;&#1076;&#1103;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17</TotalTime>
  <Pages>2</Pages>
  <Words>19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cp:lastModifiedBy>Учитель</cp:lastModifiedBy>
  <cp:revision>3</cp:revision>
  <cp:lastPrinted>2015-11-11T05:28:00Z</cp:lastPrinted>
  <dcterms:created xsi:type="dcterms:W3CDTF">2017-01-25T17:05:00Z</dcterms:created>
  <dcterms:modified xsi:type="dcterms:W3CDTF">2017-01-26T02:56:00Z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